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AFBFC" w14:textId="77777777" w:rsidR="006356A3" w:rsidRDefault="00CA65EE">
      <w:pPr>
        <w:suppressAutoHyphens w:val="0"/>
        <w:spacing w:after="0" w:line="240" w:lineRule="auto"/>
        <w:jc w:val="center"/>
        <w:textAlignment w:val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BBF3CB1" wp14:editId="62882B9D">
            <wp:simplePos x="0" y="0"/>
            <wp:positionH relativeFrom="column">
              <wp:posOffset>5210178</wp:posOffset>
            </wp:positionH>
            <wp:positionV relativeFrom="paragraph">
              <wp:posOffset>-280035</wp:posOffset>
            </wp:positionV>
            <wp:extent cx="1063081" cy="1049036"/>
            <wp:effectExtent l="0" t="0" r="3719" b="0"/>
            <wp:wrapNone/>
            <wp:docPr id="1" name="graphic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3081" cy="104903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CFE13A8" wp14:editId="5A44E3E7">
            <wp:simplePos x="0" y="0"/>
            <wp:positionH relativeFrom="column">
              <wp:posOffset>-152403</wp:posOffset>
            </wp:positionH>
            <wp:positionV relativeFrom="paragraph">
              <wp:posOffset>-208912</wp:posOffset>
            </wp:positionV>
            <wp:extent cx="930237" cy="1049036"/>
            <wp:effectExtent l="0" t="0" r="3213" b="0"/>
            <wp:wrapNone/>
            <wp:docPr id="2" name="graphics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0237" cy="104903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eastAsia="Times New Roman"/>
          <w:color w:val="000000"/>
          <w:kern w:val="0"/>
          <w:sz w:val="36"/>
          <w:szCs w:val="22"/>
          <w:lang w:eastAsia="it-IT"/>
        </w:rPr>
        <w:t>ISTITUTO   COMPRENSIVO</w:t>
      </w:r>
    </w:p>
    <w:p w14:paraId="0741D24F" w14:textId="77777777" w:rsidR="006356A3" w:rsidRDefault="00CA65EE">
      <w:pPr>
        <w:suppressAutoHyphens w:val="0"/>
        <w:spacing w:after="0" w:line="240" w:lineRule="auto"/>
        <w:jc w:val="center"/>
        <w:textAlignment w:val="auto"/>
      </w:pPr>
      <w:r>
        <w:rPr>
          <w:rFonts w:eastAsia="Times New Roman"/>
          <w:b/>
          <w:i/>
          <w:color w:val="000000"/>
          <w:kern w:val="0"/>
          <w:sz w:val="48"/>
          <w:szCs w:val="22"/>
          <w:lang w:eastAsia="it-IT"/>
        </w:rPr>
        <w:t xml:space="preserve"> "Alfonso Giordano "</w:t>
      </w:r>
    </w:p>
    <w:p w14:paraId="032DD96D" w14:textId="77777777" w:rsidR="006356A3" w:rsidRDefault="00CA65EE">
      <w:pPr>
        <w:suppressAutoHyphens w:val="0"/>
        <w:spacing w:after="0" w:line="240" w:lineRule="auto"/>
        <w:jc w:val="center"/>
        <w:textAlignment w:val="auto"/>
      </w:pPr>
      <w:r>
        <w:rPr>
          <w:rFonts w:eastAsia="Times New Roman"/>
          <w:color w:val="000000"/>
          <w:kern w:val="0"/>
          <w:sz w:val="34"/>
          <w:szCs w:val="22"/>
          <w:lang w:eastAsia="it-IT"/>
        </w:rPr>
        <w:t>Lercara Friddi – Castronovo di Sicilia – Vicari</w:t>
      </w:r>
    </w:p>
    <w:p w14:paraId="10FACAF8" w14:textId="77777777" w:rsidR="006356A3" w:rsidRDefault="00CA65EE">
      <w:pPr>
        <w:suppressAutoHyphens w:val="0"/>
        <w:spacing w:after="0" w:line="240" w:lineRule="auto"/>
        <w:jc w:val="center"/>
        <w:textAlignment w:val="auto"/>
        <w:rPr>
          <w:rFonts w:eastAsia="Times New Roman"/>
          <w:color w:val="000000"/>
          <w:kern w:val="0"/>
          <w:sz w:val="21"/>
          <w:szCs w:val="22"/>
          <w:lang w:eastAsia="it-IT"/>
        </w:rPr>
      </w:pPr>
      <w:r>
        <w:rPr>
          <w:rFonts w:eastAsia="Times New Roman"/>
          <w:color w:val="000000"/>
          <w:kern w:val="0"/>
          <w:sz w:val="21"/>
          <w:szCs w:val="22"/>
          <w:lang w:eastAsia="it-IT"/>
        </w:rPr>
        <w:t>Via Autonomia 17/A 90025 Lercara Friddi (</w:t>
      </w:r>
      <w:proofErr w:type="spellStart"/>
      <w:r>
        <w:rPr>
          <w:rFonts w:eastAsia="Times New Roman"/>
          <w:color w:val="000000"/>
          <w:kern w:val="0"/>
          <w:sz w:val="21"/>
          <w:szCs w:val="22"/>
          <w:lang w:eastAsia="it-IT"/>
        </w:rPr>
        <w:t>PA</w:t>
      </w:r>
      <w:proofErr w:type="spellEnd"/>
      <w:r>
        <w:rPr>
          <w:rFonts w:eastAsia="Times New Roman"/>
          <w:color w:val="000000"/>
          <w:kern w:val="0"/>
          <w:sz w:val="21"/>
          <w:szCs w:val="22"/>
          <w:lang w:eastAsia="it-IT"/>
        </w:rPr>
        <w:t>)</w:t>
      </w:r>
    </w:p>
    <w:p w14:paraId="0049518F" w14:textId="77777777" w:rsidR="006356A3" w:rsidRDefault="00CA65EE">
      <w:pPr>
        <w:suppressAutoHyphens w:val="0"/>
        <w:spacing w:after="0" w:line="240" w:lineRule="auto"/>
        <w:jc w:val="center"/>
        <w:textAlignment w:val="auto"/>
      </w:pPr>
      <w:r>
        <w:rPr>
          <w:rFonts w:eastAsia="Times New Roman"/>
          <w:color w:val="000000"/>
          <w:kern w:val="0"/>
          <w:sz w:val="21"/>
          <w:szCs w:val="22"/>
          <w:lang w:eastAsia="it-IT"/>
        </w:rPr>
        <w:t>Tel. 0918251147/0918251404 – Fax 0918252154</w:t>
      </w:r>
    </w:p>
    <w:p w14:paraId="17CA8DAE" w14:textId="77777777" w:rsidR="006356A3" w:rsidRPr="00E54202" w:rsidRDefault="00CA65EE">
      <w:pPr>
        <w:pStyle w:val="Standard"/>
        <w:jc w:val="center"/>
        <w:rPr>
          <w:lang w:val="it-IT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E806E3" wp14:editId="235CF082">
                <wp:simplePos x="0" y="0"/>
                <wp:positionH relativeFrom="column">
                  <wp:posOffset>97155</wp:posOffset>
                </wp:positionH>
                <wp:positionV relativeFrom="paragraph">
                  <wp:posOffset>36191</wp:posOffset>
                </wp:positionV>
                <wp:extent cx="6179186" cy="523878"/>
                <wp:effectExtent l="0" t="0" r="0" b="9522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9186" cy="523878"/>
                        </a:xfrm>
                        <a:prstGeom prst="rect">
                          <a:avLst/>
                        </a:prstGeom>
                        <a:noFill/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7161638C" w14:textId="77777777" w:rsidR="006356A3" w:rsidRDefault="00CA65EE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Codice Univoco Ufficio: UFQG1F - C.F.: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85000510827- Cod.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0"/>
                                <w:lang w:val="en-GB"/>
                              </w:rPr>
                              <w:t>Mecc</w:t>
                            </w:r>
                            <w:proofErr w:type="spellEnd"/>
                            <w:r>
                              <w:rPr>
                                <w:color w:val="000000"/>
                                <w:sz w:val="20"/>
                                <w:lang w:val="en-GB"/>
                              </w:rPr>
                              <w:t>.: PAIC81600B</w:t>
                            </w:r>
                          </w:p>
                          <w:p w14:paraId="4034EBEB" w14:textId="77777777" w:rsidR="006356A3" w:rsidRPr="00E54202" w:rsidRDefault="00CA65EE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lang w:val="en-GB"/>
                              </w:rPr>
                              <w:t>Email: paic81600b@istruzione.it -paic81600b@pec.istruzione.it - Web: http://www.iclercarafriddi.edu.it</w:t>
                            </w:r>
                          </w:p>
                        </w:txbxContent>
                      </wps:txbx>
                      <wps:bodyPr vert="horz" wrap="square" lIns="91421" tIns="45701" rIns="91421" bIns="45701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E806E3" id="Rettangolo 3" o:spid="_x0000_s1026" style="position:absolute;left:0;text-align:left;margin-left:7.65pt;margin-top:2.85pt;width:486.55pt;height:41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" filled="f" stroked="f">
                <v:textbox inset="2.53947mm,1.2695mm,2.53947mm,1.2695mm">
                  <w:txbxContent>
                    <w:p w14:paraId="7161638C" w14:textId="77777777" w:rsidR="006356A3" w:rsidRDefault="00CA65EE">
                      <w:pPr>
                        <w:jc w:val="center"/>
                      </w:pPr>
                      <w:r>
                        <w:rPr>
                          <w:color w:val="000000"/>
                          <w:sz w:val="20"/>
                        </w:rPr>
                        <w:t xml:space="preserve">Codice Univoco Ufficio: UFQG1F - C.F.: </w:t>
                      </w:r>
                      <w:r>
                        <w:rPr>
                          <w:color w:val="000000"/>
                          <w:sz w:val="20"/>
                        </w:rPr>
                        <w:t xml:space="preserve">85000510827- Cod. </w:t>
                      </w:r>
                      <w:proofErr w:type="spellStart"/>
                      <w:r>
                        <w:rPr>
                          <w:color w:val="000000"/>
                          <w:sz w:val="20"/>
                          <w:lang w:val="en-GB"/>
                        </w:rPr>
                        <w:t>Mecc</w:t>
                      </w:r>
                      <w:proofErr w:type="spellEnd"/>
                      <w:r>
                        <w:rPr>
                          <w:color w:val="000000"/>
                          <w:sz w:val="20"/>
                          <w:lang w:val="en-GB"/>
                        </w:rPr>
                        <w:t>.: PAIC81600B</w:t>
                      </w:r>
                    </w:p>
                    <w:p w14:paraId="4034EBEB" w14:textId="77777777" w:rsidR="006356A3" w:rsidRPr="00E54202" w:rsidRDefault="00CA65EE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color w:val="000000"/>
                          <w:sz w:val="20"/>
                          <w:lang w:val="en-GB"/>
                        </w:rPr>
                        <w:t>Email: paic81600b@istruzione.it -paic81600b@pec.istruzione.it - Web: http://www.iclercarafriddi.edu.it</w:t>
                      </w:r>
                    </w:p>
                  </w:txbxContent>
                </v:textbox>
              </v:rect>
            </w:pict>
          </mc:Fallback>
        </mc:AlternateContent>
      </w:r>
    </w:p>
    <w:p w14:paraId="50A9FE90" w14:textId="77777777" w:rsidR="006356A3" w:rsidRDefault="006356A3">
      <w:pPr>
        <w:pStyle w:val="Standard"/>
        <w:jc w:val="center"/>
        <w:rPr>
          <w:lang w:val="it-IT"/>
        </w:rPr>
      </w:pPr>
    </w:p>
    <w:p w14:paraId="2497C4EB" w14:textId="77777777" w:rsidR="006356A3" w:rsidRDefault="006356A3">
      <w:pPr>
        <w:pStyle w:val="Standard"/>
        <w:jc w:val="center"/>
        <w:rPr>
          <w:lang w:val="it-IT"/>
        </w:rPr>
      </w:pPr>
    </w:p>
    <w:p w14:paraId="6D6A38EB" w14:textId="77777777" w:rsidR="006356A3" w:rsidRDefault="006356A3">
      <w:pPr>
        <w:pStyle w:val="Standard"/>
        <w:jc w:val="center"/>
        <w:rPr>
          <w:lang w:val="it-IT"/>
        </w:rPr>
      </w:pPr>
    </w:p>
    <w:p w14:paraId="1F168F80" w14:textId="77777777" w:rsidR="006356A3" w:rsidRDefault="006356A3">
      <w:pPr>
        <w:pStyle w:val="Standard"/>
        <w:jc w:val="center"/>
        <w:rPr>
          <w:lang w:val="it-IT"/>
        </w:rPr>
      </w:pPr>
    </w:p>
    <w:p w14:paraId="3F8BEC5B" w14:textId="77777777" w:rsidR="006356A3" w:rsidRPr="00E54202" w:rsidRDefault="00CA65EE">
      <w:pPr>
        <w:pStyle w:val="Paragrafoelenco"/>
        <w:jc w:val="center"/>
        <w:rPr>
          <w:lang w:val="it-IT"/>
        </w:rPr>
      </w:pPr>
      <w:r>
        <w:rPr>
          <w:b/>
          <w:bCs/>
          <w:lang w:val="it-IT"/>
        </w:rPr>
        <w:t xml:space="preserve">UNITÀ DI APPRENDIMENTO DI EDUCAZIONE CIVICA </w:t>
      </w:r>
    </w:p>
    <w:p w14:paraId="75F72424" w14:textId="77777777" w:rsidR="006356A3" w:rsidRDefault="00CA65EE">
      <w:pPr>
        <w:pStyle w:val="Paragrafoelenco"/>
        <w:jc w:val="center"/>
        <w:rPr>
          <w:b/>
          <w:bCs/>
          <w:lang w:val="it-IT"/>
        </w:rPr>
      </w:pPr>
      <w:r>
        <w:rPr>
          <w:b/>
          <w:bCs/>
          <w:lang w:val="it-IT"/>
        </w:rPr>
        <w:t xml:space="preserve">TITOLO   "Vivere insieme a scuola"   </w:t>
      </w:r>
    </w:p>
    <w:p w14:paraId="2532650D" w14:textId="77777777" w:rsidR="006356A3" w:rsidRDefault="006356A3">
      <w:pPr>
        <w:pStyle w:val="Paragrafoelenco"/>
        <w:jc w:val="center"/>
        <w:rPr>
          <w:b/>
          <w:bCs/>
          <w:lang w:val="it-IT"/>
        </w:rPr>
      </w:pPr>
    </w:p>
    <w:p w14:paraId="195B73D3" w14:textId="77777777" w:rsidR="006356A3" w:rsidRDefault="00CA65EE">
      <w:pPr>
        <w:pStyle w:val="Standard"/>
        <w:rPr>
          <w:b/>
          <w:bCs/>
          <w:lang w:val="it-IT"/>
        </w:rPr>
      </w:pPr>
      <w:r>
        <w:rPr>
          <w:b/>
          <w:bCs/>
          <w:lang w:val="it-IT"/>
        </w:rPr>
        <w:t xml:space="preserve">DESTINATARI:  Alunni </w:t>
      </w:r>
      <w:r>
        <w:rPr>
          <w:b/>
          <w:bCs/>
          <w:lang w:val="it-IT"/>
        </w:rPr>
        <w:t xml:space="preserve">delle classi prime della scuola Primaria Lercara- Castronovo-Vicari </w:t>
      </w:r>
    </w:p>
    <w:p w14:paraId="64771FCB" w14:textId="77777777" w:rsidR="006356A3" w:rsidRDefault="006356A3">
      <w:pPr>
        <w:pStyle w:val="Standard"/>
        <w:rPr>
          <w:lang w:val="it-IT"/>
        </w:rPr>
      </w:pPr>
    </w:p>
    <w:p w14:paraId="490BAD26" w14:textId="77777777" w:rsidR="006356A3" w:rsidRDefault="00CA65EE">
      <w:pPr>
        <w:pStyle w:val="Standard"/>
        <w:rPr>
          <w:lang w:val="it-IT"/>
        </w:rPr>
      </w:pPr>
      <w:r>
        <w:rPr>
          <w:lang w:val="it-IT"/>
        </w:rPr>
        <w:t>OBIETTIVI DI APPRENDIMENTO:</w:t>
      </w:r>
    </w:p>
    <w:p w14:paraId="5FFE750D" w14:textId="77777777" w:rsidR="006356A3" w:rsidRDefault="006356A3">
      <w:pPr>
        <w:pStyle w:val="Paragrafoelenco"/>
        <w:ind w:left="0"/>
        <w:rPr>
          <w:lang w:val="it-IT"/>
        </w:rPr>
      </w:pPr>
    </w:p>
    <w:p w14:paraId="3FDD634B" w14:textId="77777777" w:rsidR="006356A3" w:rsidRDefault="00CA65EE">
      <w:pPr>
        <w:pStyle w:val="Paragrafoelenco"/>
        <w:numPr>
          <w:ilvl w:val="0"/>
          <w:numId w:val="15"/>
        </w:numPr>
        <w:rPr>
          <w:lang w:val="it-IT"/>
        </w:rPr>
      </w:pPr>
      <w:r>
        <w:rPr>
          <w:lang w:val="it-IT"/>
        </w:rPr>
        <w:t xml:space="preserve">Aver cura di </w:t>
      </w:r>
      <w:proofErr w:type="spellStart"/>
      <w:r>
        <w:rPr>
          <w:lang w:val="it-IT"/>
        </w:rPr>
        <w:t>sè</w:t>
      </w:r>
      <w:proofErr w:type="spellEnd"/>
      <w:r>
        <w:rPr>
          <w:lang w:val="it-IT"/>
        </w:rPr>
        <w:t xml:space="preserve"> e rispettare </w:t>
      </w:r>
      <w:proofErr w:type="spellStart"/>
      <w:r>
        <w:rPr>
          <w:lang w:val="it-IT"/>
        </w:rPr>
        <w:t>sè</w:t>
      </w:r>
      <w:proofErr w:type="spellEnd"/>
      <w:r>
        <w:rPr>
          <w:lang w:val="it-IT"/>
        </w:rPr>
        <w:t xml:space="preserve"> e gli altri</w:t>
      </w:r>
    </w:p>
    <w:p w14:paraId="2B36F97B" w14:textId="77777777" w:rsidR="006356A3" w:rsidRDefault="00CA65EE">
      <w:pPr>
        <w:pStyle w:val="Paragrafoelenco"/>
        <w:numPr>
          <w:ilvl w:val="0"/>
          <w:numId w:val="13"/>
        </w:numPr>
        <w:rPr>
          <w:lang w:val="it-IT"/>
        </w:rPr>
      </w:pPr>
      <w:r>
        <w:rPr>
          <w:lang w:val="it-IT"/>
        </w:rPr>
        <w:t>Riconoscere e rispettare le regole della classe e avere cura delle proprie cose e di quelle altrui.</w:t>
      </w:r>
    </w:p>
    <w:p w14:paraId="770DB73A" w14:textId="77777777" w:rsidR="006356A3" w:rsidRDefault="00CA65EE">
      <w:pPr>
        <w:pStyle w:val="Paragrafoelenco"/>
        <w:numPr>
          <w:ilvl w:val="0"/>
          <w:numId w:val="13"/>
        </w:numPr>
        <w:rPr>
          <w:lang w:val="it-IT"/>
        </w:rPr>
      </w:pPr>
      <w:r>
        <w:rPr>
          <w:lang w:val="it-IT"/>
        </w:rPr>
        <w:t xml:space="preserve">Coordinare e </w:t>
      </w:r>
      <w:r>
        <w:rPr>
          <w:lang w:val="it-IT"/>
        </w:rPr>
        <w:t>utilizzare diversi schemi motori per eseguire percorsi di psicomotricità.</w:t>
      </w:r>
    </w:p>
    <w:p w14:paraId="643B1A37" w14:textId="77777777" w:rsidR="006356A3" w:rsidRDefault="006356A3">
      <w:pPr>
        <w:pStyle w:val="Paragrafoelenco"/>
        <w:ind w:left="0"/>
        <w:rPr>
          <w:lang w:val="it-IT"/>
        </w:rPr>
      </w:pPr>
    </w:p>
    <w:p w14:paraId="4A698A6B" w14:textId="77777777" w:rsidR="006356A3" w:rsidRDefault="006356A3">
      <w:pPr>
        <w:pStyle w:val="Paragrafoelenco"/>
        <w:rPr>
          <w:lang w:val="it-IT"/>
        </w:rPr>
      </w:pPr>
    </w:p>
    <w:p w14:paraId="4DF00DED" w14:textId="77777777" w:rsidR="006356A3" w:rsidRDefault="00CA65EE">
      <w:pPr>
        <w:pStyle w:val="Standard"/>
        <w:rPr>
          <w:b/>
          <w:bCs/>
          <w:lang w:val="it-IT"/>
        </w:rPr>
      </w:pPr>
      <w:r>
        <w:rPr>
          <w:b/>
          <w:bCs/>
          <w:lang w:val="it-IT"/>
        </w:rPr>
        <w:t>ASPETTO DEL NODO CONCETTUALE DI RIFERIMENTO (Costituzione, Sviluppo Sostenibile, Cittadinanza digitale)</w:t>
      </w:r>
    </w:p>
    <w:p w14:paraId="0D531BE3" w14:textId="77777777" w:rsidR="006356A3" w:rsidRPr="00E54202" w:rsidRDefault="00CA65EE">
      <w:pPr>
        <w:pStyle w:val="Paragrafoelenco"/>
        <w:numPr>
          <w:ilvl w:val="0"/>
          <w:numId w:val="16"/>
        </w:numPr>
        <w:rPr>
          <w:lang w:val="it-IT"/>
        </w:rPr>
      </w:pPr>
      <w:r>
        <w:rPr>
          <w:rFonts w:ascii="TimesNewRomanPSMT" w:eastAsia="TimesNewRomanPSMT" w:hAnsi="TimesNewRomanPSMT" w:cs="TimesNewRomanPSMT"/>
          <w:b/>
          <w:bCs/>
          <w:lang w:val="it-IT"/>
        </w:rPr>
        <w:t>Costituzione</w:t>
      </w:r>
      <w:r>
        <w:rPr>
          <w:rFonts w:ascii="TimesNewRomanPSMT" w:eastAsia="TimesNewRomanPSMT" w:hAnsi="TimesNewRomanPSMT" w:cs="TimesNewRomanPSMT"/>
          <w:lang w:val="it-IT"/>
        </w:rPr>
        <w:t>: Regole, legalità e solidarietà; igiene</w:t>
      </w:r>
    </w:p>
    <w:p w14:paraId="48617E53" w14:textId="77777777" w:rsidR="006356A3" w:rsidRDefault="00CA65EE">
      <w:pPr>
        <w:pStyle w:val="Paragrafoelenco"/>
        <w:numPr>
          <w:ilvl w:val="0"/>
          <w:numId w:val="3"/>
        </w:numPr>
      </w:pPr>
      <w:r>
        <w:rPr>
          <w:b/>
          <w:bCs/>
          <w:lang w:val="it-IT"/>
        </w:rPr>
        <w:t>Sviluppo sostenibile</w:t>
      </w:r>
      <w:r>
        <w:rPr>
          <w:lang w:val="it-IT"/>
        </w:rPr>
        <w:t>: R</w:t>
      </w:r>
      <w:r>
        <w:rPr>
          <w:lang w:val="it-IT"/>
        </w:rPr>
        <w:t>ispetto dell'aula</w:t>
      </w:r>
    </w:p>
    <w:p w14:paraId="5F380C18" w14:textId="77777777" w:rsidR="006356A3" w:rsidRDefault="006356A3">
      <w:pPr>
        <w:pStyle w:val="Standard"/>
        <w:rPr>
          <w:b/>
          <w:bCs/>
          <w:lang w:val="it-IT"/>
        </w:rPr>
      </w:pPr>
    </w:p>
    <w:p w14:paraId="0434DBAD" w14:textId="77777777" w:rsidR="006356A3" w:rsidRDefault="00CA65EE">
      <w:pPr>
        <w:pStyle w:val="Standard"/>
        <w:rPr>
          <w:b/>
          <w:bCs/>
          <w:lang w:val="it-IT"/>
        </w:rPr>
      </w:pPr>
      <w:r>
        <w:rPr>
          <w:b/>
          <w:bCs/>
          <w:lang w:val="it-IT"/>
        </w:rPr>
        <w:t>COMPETENZE CHIAVE EUROPEE PER L’APPRENDIMENTO PERMANENTE DI RIFERIMENTO:</w:t>
      </w:r>
    </w:p>
    <w:p w14:paraId="7ADC1EFC" w14:textId="77777777" w:rsidR="006356A3" w:rsidRDefault="00CA65EE">
      <w:pPr>
        <w:pStyle w:val="Paragrafoelenco"/>
        <w:numPr>
          <w:ilvl w:val="0"/>
          <w:numId w:val="17"/>
        </w:numPr>
        <w:rPr>
          <w:lang w:val="it-IT"/>
        </w:rPr>
      </w:pPr>
      <w:r>
        <w:rPr>
          <w:lang w:val="it-IT"/>
        </w:rPr>
        <w:t>Competenza alfabetico – funzionale</w:t>
      </w:r>
    </w:p>
    <w:p w14:paraId="699DB104" w14:textId="77777777" w:rsidR="006356A3" w:rsidRDefault="00CA65EE">
      <w:pPr>
        <w:pStyle w:val="Paragrafoelenco"/>
        <w:numPr>
          <w:ilvl w:val="0"/>
          <w:numId w:val="4"/>
        </w:numPr>
        <w:rPr>
          <w:lang w:val="it-IT"/>
        </w:rPr>
      </w:pPr>
      <w:r>
        <w:rPr>
          <w:lang w:val="it-IT"/>
        </w:rPr>
        <w:t>Competenza personale, sociale e capacità di imparare a imparare</w:t>
      </w:r>
    </w:p>
    <w:p w14:paraId="619CCFE0" w14:textId="77777777" w:rsidR="006356A3" w:rsidRDefault="00CA65EE">
      <w:pPr>
        <w:pStyle w:val="Paragrafoelenco"/>
        <w:numPr>
          <w:ilvl w:val="0"/>
          <w:numId w:val="4"/>
        </w:numPr>
        <w:rPr>
          <w:lang w:val="it-IT"/>
        </w:rPr>
      </w:pPr>
      <w:r>
        <w:rPr>
          <w:lang w:val="it-IT"/>
        </w:rPr>
        <w:t>Competenza in materia di cittadinanza</w:t>
      </w:r>
    </w:p>
    <w:p w14:paraId="57DFB404" w14:textId="77777777" w:rsidR="006356A3" w:rsidRDefault="006356A3">
      <w:pPr>
        <w:pStyle w:val="Standard"/>
        <w:rPr>
          <w:lang w:val="it-IT"/>
        </w:rPr>
      </w:pPr>
    </w:p>
    <w:p w14:paraId="3C09F005" w14:textId="77777777" w:rsidR="006356A3" w:rsidRDefault="00CA65EE">
      <w:pPr>
        <w:pStyle w:val="Standard"/>
        <w:rPr>
          <w:b/>
          <w:bCs/>
          <w:lang w:val="it-IT"/>
        </w:rPr>
      </w:pPr>
      <w:r>
        <w:rPr>
          <w:b/>
          <w:bCs/>
          <w:lang w:val="it-IT"/>
        </w:rPr>
        <w:t>DISCIPLINE COINVOLTE: Ital</w:t>
      </w:r>
      <w:r>
        <w:rPr>
          <w:b/>
          <w:bCs/>
          <w:lang w:val="it-IT"/>
        </w:rPr>
        <w:t>iano - Scienze - Educazione fisica - Arte e Immagine - Tecnologia.</w:t>
      </w:r>
    </w:p>
    <w:p w14:paraId="6449BF3D" w14:textId="77777777" w:rsidR="006356A3" w:rsidRDefault="00CA65EE">
      <w:pPr>
        <w:pStyle w:val="Standard"/>
        <w:rPr>
          <w:b/>
          <w:bCs/>
          <w:lang w:val="it-IT"/>
        </w:rPr>
      </w:pPr>
      <w:r>
        <w:rPr>
          <w:b/>
          <w:bCs/>
          <w:lang w:val="it-IT"/>
        </w:rPr>
        <w:t>DOCENTI COINVOLTI: Docenti delle classi prime</w:t>
      </w:r>
    </w:p>
    <w:p w14:paraId="7C3A75AD" w14:textId="77777777" w:rsidR="006356A3" w:rsidRPr="00E54202" w:rsidRDefault="00CA65EE">
      <w:pPr>
        <w:pStyle w:val="Standard"/>
        <w:rPr>
          <w:lang w:val="it-IT"/>
        </w:rPr>
      </w:pPr>
      <w:r>
        <w:rPr>
          <w:b/>
          <w:bCs/>
          <w:lang w:val="it-IT"/>
        </w:rPr>
        <w:t>DURATA DELL’</w:t>
      </w:r>
      <w:proofErr w:type="spellStart"/>
      <w:r>
        <w:rPr>
          <w:b/>
          <w:bCs/>
          <w:lang w:val="it-IT"/>
        </w:rPr>
        <w:t>U.D.A</w:t>
      </w:r>
      <w:proofErr w:type="spellEnd"/>
      <w:r>
        <w:rPr>
          <w:b/>
          <w:bCs/>
          <w:lang w:val="it-IT"/>
        </w:rPr>
        <w:t>: n° ore  20</w:t>
      </w:r>
    </w:p>
    <w:p w14:paraId="69C16AFA" w14:textId="77777777" w:rsidR="006356A3" w:rsidRPr="00E54202" w:rsidRDefault="00CA65EE">
      <w:pPr>
        <w:pStyle w:val="Standard"/>
        <w:rPr>
          <w:lang w:val="it-IT"/>
        </w:rPr>
      </w:pPr>
      <w:r>
        <w:rPr>
          <w:b/>
          <w:bCs/>
          <w:lang w:val="it-IT"/>
        </w:rPr>
        <w:t>PERIODO DI REALIZZAZIONE: I Quadrimestre</w:t>
      </w:r>
    </w:p>
    <w:p w14:paraId="3C31DFD9" w14:textId="77777777" w:rsidR="006356A3" w:rsidRDefault="006356A3">
      <w:pPr>
        <w:pStyle w:val="Standard"/>
        <w:rPr>
          <w:lang w:val="it-IT"/>
        </w:rPr>
      </w:pPr>
    </w:p>
    <w:p w14:paraId="6065584E" w14:textId="77777777" w:rsidR="006356A3" w:rsidRDefault="006356A3">
      <w:pPr>
        <w:pStyle w:val="Standard"/>
        <w:rPr>
          <w:lang w:val="it-IT"/>
        </w:rPr>
      </w:pPr>
    </w:p>
    <w:p w14:paraId="2AF98553" w14:textId="77777777" w:rsidR="006356A3" w:rsidRDefault="006356A3">
      <w:pPr>
        <w:pStyle w:val="Standard"/>
        <w:rPr>
          <w:lang w:val="it-IT"/>
        </w:rPr>
      </w:pPr>
    </w:p>
    <w:p w14:paraId="417C8497" w14:textId="77777777" w:rsidR="006356A3" w:rsidRDefault="00CA65EE">
      <w:pPr>
        <w:pStyle w:val="Standard"/>
        <w:rPr>
          <w:b/>
          <w:bCs/>
          <w:lang w:val="it-IT"/>
        </w:rPr>
      </w:pPr>
      <w:r>
        <w:rPr>
          <w:b/>
          <w:bCs/>
          <w:lang w:val="it-IT"/>
        </w:rPr>
        <w:t>SITUAZIONE – PROBLEMA (</w:t>
      </w:r>
      <w:proofErr w:type="spellStart"/>
      <w:r>
        <w:rPr>
          <w:b/>
          <w:bCs/>
          <w:lang w:val="it-IT"/>
        </w:rPr>
        <w:t>PROBLEM</w:t>
      </w:r>
      <w:proofErr w:type="spellEnd"/>
      <w:r>
        <w:rPr>
          <w:b/>
          <w:bCs/>
          <w:lang w:val="it-IT"/>
        </w:rPr>
        <w:t xml:space="preserve"> </w:t>
      </w:r>
      <w:proofErr w:type="spellStart"/>
      <w:r>
        <w:rPr>
          <w:b/>
          <w:bCs/>
          <w:lang w:val="it-IT"/>
        </w:rPr>
        <w:t>POSING</w:t>
      </w:r>
      <w:proofErr w:type="spellEnd"/>
      <w:r>
        <w:rPr>
          <w:b/>
          <w:bCs/>
          <w:lang w:val="it-IT"/>
        </w:rPr>
        <w:t>) :</w:t>
      </w:r>
    </w:p>
    <w:p w14:paraId="60F75A9D" w14:textId="77777777" w:rsidR="006356A3" w:rsidRDefault="00CA65EE">
      <w:pPr>
        <w:pStyle w:val="Standard"/>
        <w:rPr>
          <w:lang w:val="it-IT"/>
        </w:rPr>
      </w:pPr>
      <w:r>
        <w:rPr>
          <w:lang w:val="it-IT"/>
        </w:rPr>
        <w:t xml:space="preserve">Vivere insieme agli </w:t>
      </w:r>
      <w:r>
        <w:rPr>
          <w:lang w:val="it-IT"/>
        </w:rPr>
        <w:t>altri in sicurezza a scuola.</w:t>
      </w:r>
    </w:p>
    <w:p w14:paraId="0C5C1700" w14:textId="77777777" w:rsidR="006356A3" w:rsidRDefault="006356A3">
      <w:pPr>
        <w:pageBreakBefore/>
        <w:spacing w:after="0"/>
      </w:pP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8"/>
        <w:gridCol w:w="3823"/>
        <w:gridCol w:w="2695"/>
      </w:tblGrid>
      <w:tr w:rsidR="006356A3" w14:paraId="2EAE4E3C" w14:textId="77777777">
        <w:tblPrEx>
          <w:tblCellMar>
            <w:top w:w="0" w:type="dxa"/>
            <w:bottom w:w="0" w:type="dxa"/>
          </w:tblCellMar>
        </w:tblPrEx>
        <w:tc>
          <w:tcPr>
            <w:tcW w:w="32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B05EF" w14:textId="77777777" w:rsidR="006356A3" w:rsidRDefault="00CA65EE">
            <w:pPr>
              <w:pStyle w:val="Standard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FASE 1</w:t>
            </w:r>
          </w:p>
          <w:p w14:paraId="2A4F7EBD" w14:textId="77777777" w:rsidR="006356A3" w:rsidRDefault="00CA65EE">
            <w:pPr>
              <w:pStyle w:val="Standard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AVVIO</w:t>
            </w:r>
          </w:p>
        </w:tc>
        <w:tc>
          <w:tcPr>
            <w:tcW w:w="38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D521" w14:textId="77777777" w:rsidR="006356A3" w:rsidRDefault="00CA65EE">
            <w:pPr>
              <w:pStyle w:val="Standard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DESCRIZIONE DELL’ATTIVITÀ</w:t>
            </w:r>
          </w:p>
        </w:tc>
        <w:tc>
          <w:tcPr>
            <w:tcW w:w="2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61CDD" w14:textId="77777777" w:rsidR="006356A3" w:rsidRDefault="00CA65EE">
            <w:pPr>
              <w:pStyle w:val="Standard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TIPO DI MEDIAZIONE DIDATTICA PER OGNI ATTIVITA’</w:t>
            </w:r>
          </w:p>
        </w:tc>
      </w:tr>
      <w:tr w:rsidR="006356A3" w14:paraId="32B60512" w14:textId="77777777">
        <w:tblPrEx>
          <w:tblCellMar>
            <w:top w:w="0" w:type="dxa"/>
            <w:bottom w:w="0" w:type="dxa"/>
          </w:tblCellMar>
        </w:tblPrEx>
        <w:tc>
          <w:tcPr>
            <w:tcW w:w="32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C28B0" w14:textId="77777777" w:rsidR="006356A3" w:rsidRDefault="00CA65EE">
            <w:pPr>
              <w:pStyle w:val="Standard"/>
              <w:rPr>
                <w:b/>
                <w:i/>
                <w:iCs/>
                <w:lang w:val="it-IT"/>
              </w:rPr>
            </w:pPr>
            <w:r>
              <w:rPr>
                <w:b/>
                <w:i/>
                <w:iCs/>
                <w:lang w:val="it-IT"/>
              </w:rPr>
              <w:t>Lo scopo è quello di fidelizzare immediatamente gli alunni, incuriosendoli, motivandoli, specialmente attraverso la condivisione della sit</w:t>
            </w:r>
            <w:r>
              <w:rPr>
                <w:b/>
                <w:i/>
                <w:iCs/>
                <w:lang w:val="it-IT"/>
              </w:rPr>
              <w:t>uazione – problema posta</w:t>
            </w:r>
          </w:p>
          <w:p w14:paraId="37B1E06C" w14:textId="77777777" w:rsidR="006356A3" w:rsidRDefault="006356A3">
            <w:pPr>
              <w:pStyle w:val="Standard"/>
              <w:rPr>
                <w:b/>
                <w:i/>
                <w:iCs/>
                <w:lang w:val="it-IT"/>
              </w:rPr>
            </w:pPr>
          </w:p>
          <w:p w14:paraId="3DFB6C12" w14:textId="77777777" w:rsidR="006356A3" w:rsidRDefault="00CA65EE">
            <w:pPr>
              <w:pStyle w:val="Standard"/>
              <w:rPr>
                <w:b/>
                <w:iCs/>
                <w:lang w:val="it-IT"/>
              </w:rPr>
            </w:pPr>
            <w:r>
              <w:rPr>
                <w:b/>
                <w:iCs/>
                <w:lang w:val="it-IT"/>
              </w:rPr>
              <w:t>Possibili azioni di questa fase:</w:t>
            </w:r>
          </w:p>
          <w:p w14:paraId="716DCA66" w14:textId="77777777" w:rsidR="006356A3" w:rsidRDefault="00CA65EE">
            <w:pPr>
              <w:pStyle w:val="Standard"/>
              <w:numPr>
                <w:ilvl w:val="0"/>
                <w:numId w:val="18"/>
              </w:numPr>
              <w:rPr>
                <w:i/>
                <w:lang w:val="it-IT"/>
              </w:rPr>
            </w:pPr>
            <w:r>
              <w:rPr>
                <w:i/>
                <w:lang w:val="it-IT"/>
              </w:rPr>
              <w:t>Recupero conoscenze pregresse</w:t>
            </w:r>
          </w:p>
          <w:p w14:paraId="1BFA9F6C" w14:textId="77777777" w:rsidR="006356A3" w:rsidRDefault="00CA65EE">
            <w:pPr>
              <w:pStyle w:val="Standard"/>
              <w:numPr>
                <w:ilvl w:val="0"/>
                <w:numId w:val="5"/>
              </w:numPr>
              <w:rPr>
                <w:i/>
                <w:lang w:val="it-IT"/>
              </w:rPr>
            </w:pPr>
            <w:r>
              <w:rPr>
                <w:i/>
                <w:lang w:val="it-IT"/>
              </w:rPr>
              <w:t>Attivazione della situazione-problema</w:t>
            </w:r>
          </w:p>
          <w:p w14:paraId="78C2A927" w14:textId="77777777" w:rsidR="006356A3" w:rsidRDefault="00CA65EE">
            <w:pPr>
              <w:pStyle w:val="Standard"/>
              <w:numPr>
                <w:ilvl w:val="0"/>
                <w:numId w:val="5"/>
              </w:numPr>
              <w:rPr>
                <w:i/>
                <w:lang w:val="it-IT"/>
              </w:rPr>
            </w:pPr>
            <w:r>
              <w:rPr>
                <w:i/>
                <w:lang w:val="it-IT"/>
              </w:rPr>
              <w:t>Presentazione del percorso</w:t>
            </w:r>
          </w:p>
          <w:p w14:paraId="5EE042D7" w14:textId="77777777" w:rsidR="006356A3" w:rsidRDefault="006356A3">
            <w:pPr>
              <w:pStyle w:val="Standard"/>
              <w:rPr>
                <w:b/>
                <w:i/>
                <w:lang w:val="it-IT"/>
              </w:rPr>
            </w:pPr>
          </w:p>
          <w:p w14:paraId="5C710DBE" w14:textId="77777777" w:rsidR="006356A3" w:rsidRDefault="00CA65EE">
            <w:pPr>
              <w:pStyle w:val="Standard"/>
              <w:rPr>
                <w:b/>
                <w:lang w:val="it-IT"/>
              </w:rPr>
            </w:pPr>
            <w:r>
              <w:rPr>
                <w:b/>
                <w:lang w:val="it-IT"/>
              </w:rPr>
              <w:t xml:space="preserve">DURATA: </w:t>
            </w:r>
          </w:p>
          <w:p w14:paraId="7829117B" w14:textId="77777777" w:rsidR="006356A3" w:rsidRDefault="00CA65EE">
            <w:pPr>
              <w:pStyle w:val="Standard"/>
              <w:rPr>
                <w:b/>
                <w:lang w:val="it-IT"/>
              </w:rPr>
            </w:pPr>
            <w:r>
              <w:rPr>
                <w:b/>
                <w:lang w:val="it-IT"/>
              </w:rPr>
              <w:t>Italiano: 2 ore</w:t>
            </w:r>
          </w:p>
          <w:p w14:paraId="5A908542" w14:textId="77777777" w:rsidR="006356A3" w:rsidRDefault="00CA65EE">
            <w:pPr>
              <w:pStyle w:val="Standard"/>
              <w:rPr>
                <w:b/>
                <w:lang w:val="it-IT"/>
              </w:rPr>
            </w:pPr>
            <w:r>
              <w:rPr>
                <w:b/>
                <w:lang w:val="it-IT"/>
              </w:rPr>
              <w:t>Arte e immagine: 2 ore</w:t>
            </w:r>
          </w:p>
          <w:p w14:paraId="75550C44" w14:textId="77777777" w:rsidR="006356A3" w:rsidRDefault="00CA65EE">
            <w:pPr>
              <w:pStyle w:val="Standard"/>
              <w:rPr>
                <w:b/>
                <w:lang w:val="it-IT"/>
              </w:rPr>
            </w:pPr>
            <w:r>
              <w:rPr>
                <w:b/>
                <w:lang w:val="it-IT"/>
              </w:rPr>
              <w:t>Educazione fisica: 2 ore</w:t>
            </w:r>
          </w:p>
          <w:p w14:paraId="5AC47DFE" w14:textId="77777777" w:rsidR="006356A3" w:rsidRDefault="006356A3">
            <w:pPr>
              <w:pStyle w:val="Standard"/>
              <w:rPr>
                <w:b/>
                <w:lang w:val="it-IT"/>
              </w:rPr>
            </w:pPr>
          </w:p>
        </w:tc>
        <w:tc>
          <w:tcPr>
            <w:tcW w:w="38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26BB0" w14:textId="77777777" w:rsidR="006356A3" w:rsidRDefault="00CA65EE">
            <w:pPr>
              <w:pStyle w:val="Standard"/>
            </w:pPr>
            <w:r>
              <w:rPr>
                <w:b/>
                <w:bCs/>
                <w:lang w:val="it-IT"/>
              </w:rPr>
              <w:t>Disciplina:</w:t>
            </w:r>
            <w:r>
              <w:rPr>
                <w:lang w:val="it-IT"/>
              </w:rPr>
              <w:t xml:space="preserve"> </w:t>
            </w:r>
            <w:r>
              <w:rPr>
                <w:b/>
                <w:bCs/>
                <w:lang w:val="it-IT"/>
              </w:rPr>
              <w:t>Italiano</w:t>
            </w:r>
          </w:p>
          <w:p w14:paraId="268A26CA" w14:textId="77777777" w:rsidR="006356A3" w:rsidRDefault="00CA65EE">
            <w:pPr>
              <w:pStyle w:val="Standard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Attività:</w:t>
            </w:r>
          </w:p>
          <w:p w14:paraId="1CFEE3C9" w14:textId="77777777" w:rsidR="006356A3" w:rsidRDefault="00CA65EE">
            <w:pPr>
              <w:pStyle w:val="Standard"/>
              <w:rPr>
                <w:lang w:val="it-IT"/>
              </w:rPr>
            </w:pPr>
            <w:r>
              <w:rPr>
                <w:lang w:val="it-IT"/>
              </w:rPr>
              <w:t>Sistemazione dei bambini in classe.</w:t>
            </w:r>
          </w:p>
          <w:p w14:paraId="797545AC" w14:textId="77777777" w:rsidR="006356A3" w:rsidRDefault="00CA65EE">
            <w:pPr>
              <w:pStyle w:val="Standard"/>
              <w:rPr>
                <w:lang w:val="it-IT"/>
              </w:rPr>
            </w:pPr>
            <w:r>
              <w:rPr>
                <w:lang w:val="it-IT"/>
              </w:rPr>
              <w:t>Presentazione delle regole e dell'importanza di esse per vivere in sicurezza l’aula.</w:t>
            </w:r>
          </w:p>
          <w:p w14:paraId="22FEC568" w14:textId="77777777" w:rsidR="006356A3" w:rsidRDefault="00CA65EE">
            <w:pPr>
              <w:pStyle w:val="Standard"/>
              <w:rPr>
                <w:lang w:val="it-IT"/>
              </w:rPr>
            </w:pPr>
            <w:r>
              <w:rPr>
                <w:lang w:val="it-IT"/>
              </w:rPr>
              <w:t>Conversazione sull’importanza del rispetto delle regole.</w:t>
            </w:r>
          </w:p>
          <w:p w14:paraId="22E7EC3E" w14:textId="77777777" w:rsidR="006356A3" w:rsidRDefault="006356A3">
            <w:pPr>
              <w:pStyle w:val="Standard"/>
              <w:rPr>
                <w:lang w:val="it-IT"/>
              </w:rPr>
            </w:pPr>
          </w:p>
          <w:p w14:paraId="365EC89C" w14:textId="77777777" w:rsidR="006356A3" w:rsidRPr="00E54202" w:rsidRDefault="00CA65EE">
            <w:pPr>
              <w:pStyle w:val="Standard"/>
              <w:rPr>
                <w:lang w:val="it-IT"/>
              </w:rPr>
            </w:pPr>
            <w:r>
              <w:rPr>
                <w:b/>
                <w:bCs/>
                <w:lang w:val="it-IT"/>
              </w:rPr>
              <w:t>Disciplina: Arte e immagine</w:t>
            </w:r>
            <w:r>
              <w:rPr>
                <w:lang w:val="it-IT"/>
              </w:rPr>
              <w:t>.</w:t>
            </w:r>
          </w:p>
          <w:p w14:paraId="6D42EA73" w14:textId="77777777" w:rsidR="006356A3" w:rsidRDefault="00CA65EE">
            <w:pPr>
              <w:pStyle w:val="Standard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Attività:</w:t>
            </w:r>
          </w:p>
          <w:p w14:paraId="3B293F8E" w14:textId="77777777" w:rsidR="006356A3" w:rsidRDefault="00CA65EE">
            <w:pPr>
              <w:pStyle w:val="Standard"/>
              <w:rPr>
                <w:lang w:val="it-IT"/>
              </w:rPr>
            </w:pPr>
            <w:r>
              <w:rPr>
                <w:lang w:val="it-IT"/>
              </w:rPr>
              <w:t>Presentazione dei b</w:t>
            </w:r>
            <w:r>
              <w:rPr>
                <w:lang w:val="it-IT"/>
              </w:rPr>
              <w:t>ambini e realizzazione di un cartellone.</w:t>
            </w:r>
          </w:p>
          <w:p w14:paraId="3877F524" w14:textId="77777777" w:rsidR="006356A3" w:rsidRDefault="00CA65EE">
            <w:pPr>
              <w:pStyle w:val="Standard"/>
              <w:rPr>
                <w:lang w:val="it-IT"/>
              </w:rPr>
            </w:pPr>
            <w:r>
              <w:rPr>
                <w:lang w:val="it-IT"/>
              </w:rPr>
              <w:t>Introduzione e condivisione delle norme igienico-sanitarie.</w:t>
            </w:r>
          </w:p>
          <w:p w14:paraId="6D0435A6" w14:textId="77777777" w:rsidR="006356A3" w:rsidRDefault="006356A3">
            <w:pPr>
              <w:pStyle w:val="Standard"/>
              <w:rPr>
                <w:lang w:val="it-IT"/>
              </w:rPr>
            </w:pPr>
          </w:p>
          <w:p w14:paraId="558B1DC2" w14:textId="77777777" w:rsidR="006356A3" w:rsidRPr="00E54202" w:rsidRDefault="00CA65EE">
            <w:pPr>
              <w:pStyle w:val="Standard"/>
              <w:rPr>
                <w:lang w:val="it-IT"/>
              </w:rPr>
            </w:pPr>
            <w:r>
              <w:rPr>
                <w:b/>
                <w:bCs/>
                <w:lang w:val="it-IT"/>
              </w:rPr>
              <w:t>Disciplina:</w:t>
            </w:r>
            <w:r>
              <w:rPr>
                <w:lang w:val="it-IT"/>
              </w:rPr>
              <w:t xml:space="preserve"> </w:t>
            </w:r>
            <w:r>
              <w:rPr>
                <w:b/>
                <w:bCs/>
                <w:lang w:val="it-IT"/>
              </w:rPr>
              <w:t>Educazione fisica</w:t>
            </w:r>
          </w:p>
          <w:p w14:paraId="55019070" w14:textId="77777777" w:rsidR="006356A3" w:rsidRDefault="00CA65EE">
            <w:pPr>
              <w:pStyle w:val="Standard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Attività:</w:t>
            </w:r>
          </w:p>
          <w:p w14:paraId="380F0748" w14:textId="77777777" w:rsidR="006356A3" w:rsidRDefault="00CA65EE">
            <w:pPr>
              <w:pStyle w:val="Standard"/>
              <w:rPr>
                <w:lang w:val="it-IT"/>
              </w:rPr>
            </w:pPr>
            <w:r>
              <w:rPr>
                <w:lang w:val="it-IT"/>
              </w:rPr>
              <w:t>Presentazione di un percorso di psicomotricità e realizzazione dello stesso.</w:t>
            </w:r>
          </w:p>
        </w:tc>
        <w:tc>
          <w:tcPr>
            <w:tcW w:w="2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732E5" w14:textId="77777777" w:rsidR="006356A3" w:rsidRDefault="00CA65EE">
            <w:pPr>
              <w:pStyle w:val="Standard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Ascolto attivo</w:t>
            </w:r>
          </w:p>
          <w:p w14:paraId="4A883795" w14:textId="77777777" w:rsidR="006356A3" w:rsidRDefault="00CA65EE">
            <w:pPr>
              <w:pStyle w:val="Standard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Conversazione guidata</w:t>
            </w:r>
          </w:p>
          <w:p w14:paraId="66C93867" w14:textId="77777777" w:rsidR="006356A3" w:rsidRDefault="00CA65EE">
            <w:pPr>
              <w:pStyle w:val="Standard"/>
              <w:rPr>
                <w:bCs/>
                <w:lang w:val="it-IT"/>
              </w:rPr>
            </w:pPr>
            <w:proofErr w:type="spellStart"/>
            <w:r>
              <w:rPr>
                <w:bCs/>
                <w:lang w:val="it-IT"/>
              </w:rPr>
              <w:t>Circle</w:t>
            </w:r>
            <w:proofErr w:type="spellEnd"/>
            <w:r>
              <w:rPr>
                <w:bCs/>
                <w:lang w:val="it-IT"/>
              </w:rPr>
              <w:t xml:space="preserve"> time</w:t>
            </w:r>
          </w:p>
          <w:p w14:paraId="5085A920" w14:textId="77777777" w:rsidR="006356A3" w:rsidRDefault="00CA65EE">
            <w:pPr>
              <w:pStyle w:val="Standard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Attività ludica</w:t>
            </w:r>
          </w:p>
        </w:tc>
      </w:tr>
    </w:tbl>
    <w:p w14:paraId="0BED5238" w14:textId="77777777" w:rsidR="006356A3" w:rsidRDefault="006356A3">
      <w:pPr>
        <w:pStyle w:val="Standard"/>
        <w:rPr>
          <w:lang w:val="it-IT"/>
        </w:rPr>
      </w:pP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5"/>
        <w:gridCol w:w="3849"/>
        <w:gridCol w:w="2672"/>
      </w:tblGrid>
      <w:tr w:rsidR="006356A3" w14:paraId="2E17B2BF" w14:textId="77777777">
        <w:tblPrEx>
          <w:tblCellMar>
            <w:top w:w="0" w:type="dxa"/>
            <w:bottom w:w="0" w:type="dxa"/>
          </w:tblCellMar>
        </w:tblPrEx>
        <w:tc>
          <w:tcPr>
            <w:tcW w:w="32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7D72E" w14:textId="77777777" w:rsidR="006356A3" w:rsidRDefault="00CA65EE">
            <w:pPr>
              <w:pStyle w:val="Standard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FASE 2   ESPLORAZIONE/OSSERVAZIONE</w:t>
            </w:r>
          </w:p>
        </w:tc>
        <w:tc>
          <w:tcPr>
            <w:tcW w:w="3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6D953" w14:textId="77777777" w:rsidR="006356A3" w:rsidRDefault="00CA65EE">
            <w:pPr>
              <w:pStyle w:val="Standard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DESCRIZIONE DELL’ATTIVITÀ</w:t>
            </w:r>
          </w:p>
        </w:tc>
        <w:tc>
          <w:tcPr>
            <w:tcW w:w="2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C2849" w14:textId="77777777" w:rsidR="006356A3" w:rsidRDefault="00CA65EE">
            <w:pPr>
              <w:pStyle w:val="Standard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TIPO DI MEDIAZIONE DIDATTICA</w:t>
            </w:r>
          </w:p>
          <w:p w14:paraId="76B237E8" w14:textId="77777777" w:rsidR="006356A3" w:rsidRDefault="00CA65EE">
            <w:pPr>
              <w:pStyle w:val="Standard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PER OGNI ATTIVITA’</w:t>
            </w:r>
          </w:p>
        </w:tc>
      </w:tr>
      <w:tr w:rsidR="006356A3" w14:paraId="5279A53F" w14:textId="77777777">
        <w:tblPrEx>
          <w:tblCellMar>
            <w:top w:w="0" w:type="dxa"/>
            <w:bottom w:w="0" w:type="dxa"/>
          </w:tblCellMar>
        </w:tblPrEx>
        <w:tc>
          <w:tcPr>
            <w:tcW w:w="32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11FC7" w14:textId="77777777" w:rsidR="006356A3" w:rsidRDefault="006356A3">
            <w:pPr>
              <w:pStyle w:val="Standard"/>
              <w:rPr>
                <w:b/>
                <w:lang w:val="it-IT"/>
              </w:rPr>
            </w:pPr>
          </w:p>
          <w:p w14:paraId="1D9CFFB2" w14:textId="77777777" w:rsidR="006356A3" w:rsidRDefault="00CA65EE">
            <w:pPr>
              <w:pStyle w:val="Standard"/>
              <w:rPr>
                <w:b/>
                <w:i/>
                <w:iCs/>
                <w:lang w:val="it-IT"/>
              </w:rPr>
            </w:pPr>
            <w:r>
              <w:rPr>
                <w:b/>
                <w:i/>
                <w:iCs/>
                <w:lang w:val="it-IT"/>
              </w:rPr>
              <w:t xml:space="preserve">Lo scopo è quello di porre gli studenti nella condizione di potere interagire con il </w:t>
            </w:r>
            <w:r>
              <w:rPr>
                <w:b/>
                <w:i/>
                <w:iCs/>
                <w:lang w:val="it-IT"/>
              </w:rPr>
              <w:t>contenuto di conoscenza, osservandolo, analizzandolo, facendo ipotesi, discutendo su di esse fino a giungere ad un risultato ritenuto corretto (</w:t>
            </w:r>
            <w:proofErr w:type="spellStart"/>
            <w:r>
              <w:rPr>
                <w:b/>
                <w:i/>
                <w:iCs/>
                <w:lang w:val="it-IT"/>
              </w:rPr>
              <w:t>problem</w:t>
            </w:r>
            <w:proofErr w:type="spellEnd"/>
            <w:r>
              <w:rPr>
                <w:b/>
                <w:i/>
                <w:iCs/>
                <w:lang w:val="it-IT"/>
              </w:rPr>
              <w:t xml:space="preserve"> solving).</w:t>
            </w:r>
          </w:p>
          <w:p w14:paraId="2B0A0072" w14:textId="77777777" w:rsidR="006356A3" w:rsidRDefault="00CA65EE">
            <w:pPr>
              <w:pStyle w:val="Standard"/>
              <w:rPr>
                <w:b/>
                <w:i/>
                <w:iCs/>
                <w:lang w:val="it-IT"/>
              </w:rPr>
            </w:pPr>
            <w:r>
              <w:rPr>
                <w:b/>
                <w:i/>
                <w:iCs/>
                <w:lang w:val="it-IT"/>
              </w:rPr>
              <w:t>Immergiamo così la classe dentro un’autentica didattica attiva</w:t>
            </w:r>
          </w:p>
          <w:p w14:paraId="39BFD268" w14:textId="77777777" w:rsidR="006356A3" w:rsidRDefault="006356A3">
            <w:pPr>
              <w:pStyle w:val="Standard"/>
              <w:rPr>
                <w:b/>
                <w:lang w:val="it-IT"/>
              </w:rPr>
            </w:pPr>
          </w:p>
          <w:p w14:paraId="0EF7B414" w14:textId="77777777" w:rsidR="006356A3" w:rsidRDefault="00CA65EE">
            <w:pPr>
              <w:pStyle w:val="Standard"/>
              <w:rPr>
                <w:b/>
                <w:iCs/>
                <w:lang w:val="it-IT"/>
              </w:rPr>
            </w:pPr>
            <w:r>
              <w:rPr>
                <w:b/>
                <w:iCs/>
                <w:lang w:val="it-IT"/>
              </w:rPr>
              <w:t>Possibili azioni di questa fas</w:t>
            </w:r>
            <w:r>
              <w:rPr>
                <w:b/>
                <w:iCs/>
                <w:lang w:val="it-IT"/>
              </w:rPr>
              <w:t>e:</w:t>
            </w:r>
          </w:p>
          <w:p w14:paraId="4FC42401" w14:textId="77777777" w:rsidR="006356A3" w:rsidRDefault="00CA65EE">
            <w:pPr>
              <w:pStyle w:val="Standard"/>
              <w:numPr>
                <w:ilvl w:val="0"/>
                <w:numId w:val="19"/>
              </w:numPr>
              <w:rPr>
                <w:lang w:val="it-IT"/>
              </w:rPr>
            </w:pPr>
            <w:r>
              <w:rPr>
                <w:lang w:val="it-IT"/>
              </w:rPr>
              <w:t>Consegna di attività</w:t>
            </w:r>
          </w:p>
          <w:p w14:paraId="32A611CE" w14:textId="77777777" w:rsidR="006356A3" w:rsidRDefault="00CA65EE">
            <w:pPr>
              <w:pStyle w:val="Standard"/>
              <w:numPr>
                <w:ilvl w:val="0"/>
                <w:numId w:val="6"/>
              </w:numPr>
              <w:rPr>
                <w:lang w:val="it-IT"/>
              </w:rPr>
            </w:pPr>
            <w:r>
              <w:rPr>
                <w:lang w:val="it-IT"/>
              </w:rPr>
              <w:t>Osservazione e manipolazione esperienziale del contenuto</w:t>
            </w:r>
          </w:p>
          <w:p w14:paraId="2805E4B4" w14:textId="77777777" w:rsidR="006356A3" w:rsidRDefault="00CA65EE">
            <w:pPr>
              <w:pStyle w:val="Standard"/>
              <w:numPr>
                <w:ilvl w:val="0"/>
                <w:numId w:val="6"/>
              </w:numPr>
              <w:rPr>
                <w:lang w:val="it-IT"/>
              </w:rPr>
            </w:pPr>
            <w:r>
              <w:rPr>
                <w:lang w:val="it-IT"/>
              </w:rPr>
              <w:t>Formulazione di ipotesi e verifica delle stesse</w:t>
            </w:r>
          </w:p>
          <w:p w14:paraId="05239134" w14:textId="77777777" w:rsidR="006356A3" w:rsidRDefault="006356A3">
            <w:pPr>
              <w:pStyle w:val="Standard"/>
              <w:rPr>
                <w:lang w:val="it-IT"/>
              </w:rPr>
            </w:pPr>
          </w:p>
          <w:p w14:paraId="40863A21" w14:textId="77777777" w:rsidR="006356A3" w:rsidRDefault="00CA65EE">
            <w:pPr>
              <w:pStyle w:val="Standard"/>
              <w:rPr>
                <w:b/>
                <w:lang w:val="it-IT"/>
              </w:rPr>
            </w:pPr>
            <w:r>
              <w:rPr>
                <w:b/>
                <w:lang w:val="it-IT"/>
              </w:rPr>
              <w:t>DURATA :  6 ORE</w:t>
            </w:r>
          </w:p>
        </w:tc>
        <w:tc>
          <w:tcPr>
            <w:tcW w:w="3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0CD57" w14:textId="77777777" w:rsidR="006356A3" w:rsidRPr="00E54202" w:rsidRDefault="00CA65EE">
            <w:pPr>
              <w:pStyle w:val="Standard"/>
              <w:rPr>
                <w:lang w:val="it-IT"/>
              </w:rPr>
            </w:pPr>
            <w:r>
              <w:rPr>
                <w:b/>
                <w:lang w:val="it-IT"/>
              </w:rPr>
              <w:t>Disciplina:</w:t>
            </w:r>
            <w:r>
              <w:rPr>
                <w:b/>
                <w:bCs/>
                <w:lang w:val="it-IT"/>
              </w:rPr>
              <w:t xml:space="preserve"> Italiano </w:t>
            </w:r>
          </w:p>
          <w:p w14:paraId="1A827C24" w14:textId="77777777" w:rsidR="006356A3" w:rsidRDefault="00CA65EE">
            <w:pPr>
              <w:pStyle w:val="Standard"/>
              <w:rPr>
                <w:b/>
                <w:lang w:val="it-IT"/>
              </w:rPr>
            </w:pPr>
            <w:r>
              <w:rPr>
                <w:b/>
                <w:lang w:val="it-IT"/>
              </w:rPr>
              <w:t>Attività:</w:t>
            </w:r>
          </w:p>
          <w:p w14:paraId="1AE13C89" w14:textId="77777777" w:rsidR="006356A3" w:rsidRPr="00E54202" w:rsidRDefault="00CA65EE">
            <w:pPr>
              <w:pStyle w:val="Standard"/>
              <w:rPr>
                <w:lang w:val="it-IT"/>
              </w:rPr>
            </w:pPr>
            <w:r>
              <w:rPr>
                <w:lang w:val="it-IT"/>
              </w:rPr>
              <w:t>- Lettura da parte dell'insegnante di un racconto "</w:t>
            </w:r>
            <w:r>
              <w:rPr>
                <w:i/>
                <w:iCs/>
                <w:lang w:val="it-IT"/>
              </w:rPr>
              <w:t>Pinocchio incontra il grill</w:t>
            </w:r>
            <w:r>
              <w:rPr>
                <w:i/>
                <w:iCs/>
                <w:lang w:val="it-IT"/>
              </w:rPr>
              <w:t>o parlante"</w:t>
            </w:r>
            <w:r>
              <w:rPr>
                <w:lang w:val="it-IT"/>
              </w:rPr>
              <w:t>, comprensione del racconto;</w:t>
            </w:r>
          </w:p>
          <w:p w14:paraId="4DDC03DF" w14:textId="77777777" w:rsidR="006356A3" w:rsidRDefault="00CA65EE">
            <w:pPr>
              <w:pStyle w:val="Standard"/>
              <w:rPr>
                <w:lang w:val="it-IT"/>
              </w:rPr>
            </w:pPr>
            <w:r>
              <w:rPr>
                <w:lang w:val="it-IT"/>
              </w:rPr>
              <w:t>- conversazione sul rispetto delle regole;</w:t>
            </w:r>
          </w:p>
          <w:p w14:paraId="0C8D7362" w14:textId="77777777" w:rsidR="006356A3" w:rsidRDefault="00CA65EE">
            <w:pPr>
              <w:pStyle w:val="Standard"/>
              <w:rPr>
                <w:lang w:val="it-IT"/>
              </w:rPr>
            </w:pPr>
            <w:r>
              <w:rPr>
                <w:lang w:val="it-IT"/>
              </w:rPr>
              <w:t>- suddivisione in sequenze;</w:t>
            </w:r>
          </w:p>
          <w:p w14:paraId="29902343" w14:textId="77777777" w:rsidR="006356A3" w:rsidRDefault="00CA65EE">
            <w:pPr>
              <w:pStyle w:val="Standard"/>
              <w:rPr>
                <w:lang w:val="it-IT"/>
              </w:rPr>
            </w:pPr>
            <w:r>
              <w:rPr>
                <w:lang w:val="it-IT"/>
              </w:rPr>
              <w:t>- rappresentazione grafico-pittorica.</w:t>
            </w:r>
          </w:p>
          <w:p w14:paraId="19A57EB5" w14:textId="77777777" w:rsidR="006356A3" w:rsidRDefault="006356A3">
            <w:pPr>
              <w:pStyle w:val="Standard"/>
              <w:rPr>
                <w:b/>
                <w:bCs/>
                <w:lang w:val="it-IT"/>
              </w:rPr>
            </w:pPr>
          </w:p>
        </w:tc>
        <w:tc>
          <w:tcPr>
            <w:tcW w:w="2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AB686" w14:textId="77777777" w:rsidR="006356A3" w:rsidRDefault="00CA65EE">
            <w:pPr>
              <w:pStyle w:val="Standard"/>
              <w:rPr>
                <w:lang w:val="it-IT"/>
              </w:rPr>
            </w:pPr>
            <w:r>
              <w:rPr>
                <w:lang w:val="it-IT"/>
              </w:rPr>
              <w:t>Ascolto attivo</w:t>
            </w:r>
          </w:p>
          <w:p w14:paraId="39392B8A" w14:textId="77777777" w:rsidR="006356A3" w:rsidRDefault="00CA65EE">
            <w:pPr>
              <w:pStyle w:val="Standard"/>
              <w:rPr>
                <w:lang w:val="it-IT"/>
              </w:rPr>
            </w:pPr>
            <w:r>
              <w:rPr>
                <w:lang w:val="it-IT"/>
              </w:rPr>
              <w:t>Lettura dell'insegnante</w:t>
            </w:r>
          </w:p>
          <w:p w14:paraId="61482685" w14:textId="77777777" w:rsidR="006356A3" w:rsidRDefault="00CA65EE">
            <w:pPr>
              <w:pStyle w:val="Standard"/>
              <w:rPr>
                <w:lang w:val="it-IT"/>
              </w:rPr>
            </w:pPr>
            <w:r>
              <w:rPr>
                <w:lang w:val="it-IT"/>
              </w:rPr>
              <w:t xml:space="preserve">Dialogo sulla comprensione del testo e riflessione con </w:t>
            </w:r>
            <w:r>
              <w:rPr>
                <w:lang w:val="it-IT"/>
              </w:rPr>
              <w:t>domande stimolo</w:t>
            </w:r>
          </w:p>
          <w:p w14:paraId="27FAB0E8" w14:textId="77777777" w:rsidR="006356A3" w:rsidRDefault="00CA65EE">
            <w:pPr>
              <w:pStyle w:val="Standard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Brainstorming</w:t>
            </w:r>
          </w:p>
          <w:p w14:paraId="57618008" w14:textId="77777777" w:rsidR="006356A3" w:rsidRDefault="00CA65EE">
            <w:pPr>
              <w:pStyle w:val="Standard"/>
            </w:pPr>
            <w:r>
              <w:rPr>
                <w:bCs/>
                <w:lang w:val="it-IT"/>
              </w:rPr>
              <w:t>Lavoro in gruppo</w:t>
            </w:r>
          </w:p>
        </w:tc>
      </w:tr>
    </w:tbl>
    <w:p w14:paraId="1FC542C5" w14:textId="77777777" w:rsidR="006356A3" w:rsidRDefault="006356A3">
      <w:pPr>
        <w:pStyle w:val="Standard"/>
        <w:rPr>
          <w:lang w:val="it-IT"/>
        </w:rPr>
      </w:pPr>
    </w:p>
    <w:p w14:paraId="6D9F5415" w14:textId="77777777" w:rsidR="006356A3" w:rsidRDefault="006356A3">
      <w:pPr>
        <w:pageBreakBefore/>
      </w:pP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5"/>
        <w:gridCol w:w="3849"/>
        <w:gridCol w:w="2672"/>
      </w:tblGrid>
      <w:tr w:rsidR="006356A3" w14:paraId="7B29DC21" w14:textId="77777777">
        <w:tblPrEx>
          <w:tblCellMar>
            <w:top w:w="0" w:type="dxa"/>
            <w:bottom w:w="0" w:type="dxa"/>
          </w:tblCellMar>
        </w:tblPrEx>
        <w:tc>
          <w:tcPr>
            <w:tcW w:w="32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9A5A3" w14:textId="77777777" w:rsidR="006356A3" w:rsidRDefault="00CA65EE">
            <w:pPr>
              <w:pStyle w:val="Standard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FASE 3</w:t>
            </w:r>
          </w:p>
          <w:p w14:paraId="3404295E" w14:textId="77777777" w:rsidR="006356A3" w:rsidRDefault="00CA65EE">
            <w:pPr>
              <w:pStyle w:val="Standard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RESTITUZIONE FASE 2</w:t>
            </w:r>
          </w:p>
        </w:tc>
        <w:tc>
          <w:tcPr>
            <w:tcW w:w="3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3DC1C" w14:textId="77777777" w:rsidR="006356A3" w:rsidRDefault="00CA65EE">
            <w:pPr>
              <w:pStyle w:val="Standard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DESCRIZIONE DELL’ATTIVITÀ</w:t>
            </w:r>
          </w:p>
        </w:tc>
        <w:tc>
          <w:tcPr>
            <w:tcW w:w="2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FD34B" w14:textId="77777777" w:rsidR="006356A3" w:rsidRDefault="00CA65EE">
            <w:pPr>
              <w:pStyle w:val="Standard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TIPO DI MEDIAZIONE DIDATTICA PER OGNI ATTIVITA’</w:t>
            </w:r>
          </w:p>
        </w:tc>
      </w:tr>
      <w:tr w:rsidR="006356A3" w14:paraId="3271CAC9" w14:textId="77777777">
        <w:tblPrEx>
          <w:tblCellMar>
            <w:top w:w="0" w:type="dxa"/>
            <w:bottom w:w="0" w:type="dxa"/>
          </w:tblCellMar>
        </w:tblPrEx>
        <w:trPr>
          <w:trHeight w:val="3064"/>
        </w:trPr>
        <w:tc>
          <w:tcPr>
            <w:tcW w:w="32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ECFCF" w14:textId="77777777" w:rsidR="006356A3" w:rsidRDefault="00CA65EE">
            <w:pPr>
              <w:pStyle w:val="Standard"/>
              <w:rPr>
                <w:b/>
                <w:i/>
                <w:iCs/>
                <w:lang w:val="it-IT"/>
              </w:rPr>
            </w:pPr>
            <w:r>
              <w:rPr>
                <w:b/>
                <w:i/>
                <w:iCs/>
                <w:lang w:val="it-IT"/>
              </w:rPr>
              <w:t xml:space="preserve">Lo scopo è quello di condurre la classe a ragionare sui risultati ai quali è giunta nella fase </w:t>
            </w:r>
            <w:r>
              <w:rPr>
                <w:b/>
                <w:i/>
                <w:iCs/>
                <w:lang w:val="it-IT"/>
              </w:rPr>
              <w:t>precedente , a confrontarsi sui diversi punti di vista per giungere ad una sintesi di essi – se possibile – oppure alla individuazione del risultato corretto (apprendimento co-costruito)</w:t>
            </w:r>
          </w:p>
          <w:p w14:paraId="57A6E861" w14:textId="77777777" w:rsidR="006356A3" w:rsidRDefault="006356A3">
            <w:pPr>
              <w:pStyle w:val="Standard"/>
              <w:rPr>
                <w:b/>
                <w:i/>
                <w:iCs/>
                <w:lang w:val="it-IT"/>
              </w:rPr>
            </w:pPr>
          </w:p>
          <w:p w14:paraId="392DA336" w14:textId="77777777" w:rsidR="006356A3" w:rsidRDefault="00CA65EE">
            <w:pPr>
              <w:pStyle w:val="Standard"/>
              <w:rPr>
                <w:b/>
                <w:iCs/>
                <w:lang w:val="it-IT"/>
              </w:rPr>
            </w:pPr>
            <w:r>
              <w:rPr>
                <w:b/>
                <w:iCs/>
                <w:lang w:val="it-IT"/>
              </w:rPr>
              <w:t>Possibili azioni di questa fase:</w:t>
            </w:r>
          </w:p>
          <w:p w14:paraId="26DB1D85" w14:textId="77777777" w:rsidR="006356A3" w:rsidRDefault="00CA65EE">
            <w:pPr>
              <w:pStyle w:val="Standard"/>
              <w:numPr>
                <w:ilvl w:val="0"/>
                <w:numId w:val="20"/>
              </w:numPr>
              <w:rPr>
                <w:lang w:val="it-IT"/>
              </w:rPr>
            </w:pPr>
            <w:r>
              <w:rPr>
                <w:lang w:val="it-IT"/>
              </w:rPr>
              <w:t>Mappatura degli esiti della fase es</w:t>
            </w:r>
            <w:r>
              <w:rPr>
                <w:lang w:val="it-IT"/>
              </w:rPr>
              <w:t>plorativo/conoscitiva</w:t>
            </w:r>
          </w:p>
          <w:p w14:paraId="3F08350F" w14:textId="77777777" w:rsidR="006356A3" w:rsidRDefault="00CA65EE">
            <w:pPr>
              <w:pStyle w:val="Standard"/>
              <w:numPr>
                <w:ilvl w:val="0"/>
                <w:numId w:val="7"/>
              </w:numPr>
              <w:rPr>
                <w:lang w:val="it-IT"/>
              </w:rPr>
            </w:pPr>
            <w:r>
              <w:rPr>
                <w:lang w:val="it-IT"/>
              </w:rPr>
              <w:t>Analisi dei risultati. Confronto sugli errori e risoluzione condivisa degli stessi</w:t>
            </w:r>
          </w:p>
          <w:p w14:paraId="38E84DB3" w14:textId="77777777" w:rsidR="006356A3" w:rsidRDefault="00CA65EE">
            <w:pPr>
              <w:pStyle w:val="Standard"/>
              <w:numPr>
                <w:ilvl w:val="0"/>
                <w:numId w:val="7"/>
              </w:numPr>
              <w:rPr>
                <w:lang w:val="it-IT"/>
              </w:rPr>
            </w:pPr>
            <w:r>
              <w:rPr>
                <w:lang w:val="it-IT"/>
              </w:rPr>
              <w:t>Riformulazione corretta</w:t>
            </w:r>
          </w:p>
          <w:p w14:paraId="42F9B048" w14:textId="77777777" w:rsidR="006356A3" w:rsidRDefault="006356A3">
            <w:pPr>
              <w:pStyle w:val="Standard"/>
              <w:rPr>
                <w:b/>
                <w:lang w:val="it-IT"/>
              </w:rPr>
            </w:pPr>
          </w:p>
          <w:p w14:paraId="7FEC9557" w14:textId="77777777" w:rsidR="006356A3" w:rsidRDefault="00CA65EE">
            <w:pPr>
              <w:pStyle w:val="Standard"/>
            </w:pPr>
            <w:r>
              <w:rPr>
                <w:b/>
                <w:lang w:val="it-IT"/>
              </w:rPr>
              <w:t>DURATA:</w:t>
            </w:r>
            <w:r>
              <w:rPr>
                <w:lang w:val="it-IT"/>
              </w:rPr>
              <w:t xml:space="preserve"> </w:t>
            </w:r>
            <w:r>
              <w:rPr>
                <w:b/>
                <w:bCs/>
                <w:lang w:val="it-IT"/>
              </w:rPr>
              <w:t>3 ORE</w:t>
            </w:r>
          </w:p>
          <w:p w14:paraId="322A2CFB" w14:textId="77777777" w:rsidR="006356A3" w:rsidRDefault="006356A3">
            <w:pPr>
              <w:pStyle w:val="Standard"/>
              <w:rPr>
                <w:b/>
                <w:lang w:val="it-IT"/>
              </w:rPr>
            </w:pPr>
          </w:p>
        </w:tc>
        <w:tc>
          <w:tcPr>
            <w:tcW w:w="3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C7520" w14:textId="77777777" w:rsidR="006356A3" w:rsidRDefault="00CA65EE">
            <w:pPr>
              <w:pStyle w:val="Standard"/>
            </w:pPr>
            <w:r>
              <w:rPr>
                <w:b/>
                <w:lang w:val="it-IT"/>
              </w:rPr>
              <w:t>Disciplina</w:t>
            </w:r>
            <w:r>
              <w:rPr>
                <w:bCs/>
                <w:lang w:val="it-IT"/>
              </w:rPr>
              <w:t xml:space="preserve">: </w:t>
            </w:r>
            <w:r>
              <w:rPr>
                <w:b/>
                <w:lang w:val="it-IT"/>
              </w:rPr>
              <w:t>Tecnologia</w:t>
            </w:r>
          </w:p>
          <w:p w14:paraId="53F5FB3B" w14:textId="77777777" w:rsidR="006356A3" w:rsidRDefault="00CA65EE">
            <w:pPr>
              <w:pStyle w:val="Standard"/>
              <w:rPr>
                <w:b/>
                <w:lang w:val="it-IT"/>
              </w:rPr>
            </w:pPr>
            <w:r>
              <w:rPr>
                <w:b/>
                <w:lang w:val="it-IT"/>
              </w:rPr>
              <w:t>Attività:</w:t>
            </w:r>
          </w:p>
          <w:p w14:paraId="1EB3DF87" w14:textId="77777777" w:rsidR="006356A3" w:rsidRDefault="00CA65EE">
            <w:pPr>
              <w:pStyle w:val="Standard"/>
              <w:rPr>
                <w:lang w:val="it-IT"/>
              </w:rPr>
            </w:pPr>
            <w:r>
              <w:rPr>
                <w:lang w:val="it-IT"/>
              </w:rPr>
              <w:t xml:space="preserve">-L'insegnante realizza dei cartellini con le immagini dei </w:t>
            </w:r>
            <w:r>
              <w:rPr>
                <w:lang w:val="it-IT"/>
              </w:rPr>
              <w:t>comportamenti corretti e scorretti;</w:t>
            </w:r>
          </w:p>
          <w:p w14:paraId="7592F064" w14:textId="77777777" w:rsidR="006356A3" w:rsidRDefault="00CA65EE">
            <w:pPr>
              <w:pStyle w:val="Standard"/>
              <w:rPr>
                <w:lang w:val="it-IT"/>
              </w:rPr>
            </w:pPr>
            <w:r>
              <w:rPr>
                <w:lang w:val="it-IT"/>
              </w:rPr>
              <w:t>-I bambini realizzeranno delle palettine rosse e verdi e poi seduti in circolo individueranno e voteranno con esse i comportamenti corretti (palettina verde) o non corretti (palettina rossa).</w:t>
            </w:r>
          </w:p>
          <w:p w14:paraId="211D2EEE" w14:textId="77777777" w:rsidR="006356A3" w:rsidRDefault="006356A3">
            <w:pPr>
              <w:pStyle w:val="Standard"/>
              <w:rPr>
                <w:b/>
                <w:lang w:val="it-IT"/>
              </w:rPr>
            </w:pPr>
          </w:p>
          <w:p w14:paraId="779E2B03" w14:textId="77777777" w:rsidR="006356A3" w:rsidRDefault="006356A3">
            <w:pPr>
              <w:pStyle w:val="Standard"/>
              <w:rPr>
                <w:b/>
                <w:lang w:val="it-IT"/>
              </w:rPr>
            </w:pPr>
          </w:p>
        </w:tc>
        <w:tc>
          <w:tcPr>
            <w:tcW w:w="2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50808" w14:textId="77777777" w:rsidR="006356A3" w:rsidRDefault="00CA65EE">
            <w:pPr>
              <w:pStyle w:val="Standard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Lezione partecipata</w:t>
            </w:r>
          </w:p>
        </w:tc>
      </w:tr>
    </w:tbl>
    <w:p w14:paraId="527D5D7B" w14:textId="77777777" w:rsidR="006356A3" w:rsidRDefault="006356A3">
      <w:pPr>
        <w:pStyle w:val="Standard"/>
        <w:rPr>
          <w:lang w:val="it-IT"/>
        </w:rPr>
      </w:pP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5"/>
        <w:gridCol w:w="3849"/>
        <w:gridCol w:w="2672"/>
      </w:tblGrid>
      <w:tr w:rsidR="006356A3" w14:paraId="6C05ED22" w14:textId="77777777">
        <w:tblPrEx>
          <w:tblCellMar>
            <w:top w:w="0" w:type="dxa"/>
            <w:bottom w:w="0" w:type="dxa"/>
          </w:tblCellMar>
        </w:tblPrEx>
        <w:trPr>
          <w:trHeight w:val="1014"/>
        </w:trPr>
        <w:tc>
          <w:tcPr>
            <w:tcW w:w="32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81712" w14:textId="77777777" w:rsidR="006356A3" w:rsidRDefault="00CA65EE">
            <w:pPr>
              <w:pStyle w:val="Standard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FASE</w:t>
            </w:r>
            <w:r>
              <w:rPr>
                <w:b/>
                <w:lang w:val="it-IT"/>
              </w:rPr>
              <w:t xml:space="preserve"> 4</w:t>
            </w:r>
          </w:p>
          <w:p w14:paraId="5019C9C8" w14:textId="77777777" w:rsidR="006356A3" w:rsidRDefault="00CA65EE">
            <w:pPr>
              <w:pStyle w:val="Standard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SISTEMATIZZAZIONE DELL’APPRENDIMENTO</w:t>
            </w:r>
          </w:p>
        </w:tc>
        <w:tc>
          <w:tcPr>
            <w:tcW w:w="3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ED8FF" w14:textId="77777777" w:rsidR="006356A3" w:rsidRDefault="00CA65EE">
            <w:pPr>
              <w:pStyle w:val="Standard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DESCRIZIONE DELL’ATTIVITÀ</w:t>
            </w:r>
          </w:p>
        </w:tc>
        <w:tc>
          <w:tcPr>
            <w:tcW w:w="2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77239" w14:textId="77777777" w:rsidR="006356A3" w:rsidRDefault="00CA65EE">
            <w:pPr>
              <w:pStyle w:val="Standard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TIPO DI MEDIAZIONE DIDATTICA</w:t>
            </w:r>
          </w:p>
          <w:p w14:paraId="4DA5C867" w14:textId="77777777" w:rsidR="006356A3" w:rsidRDefault="00CA65EE">
            <w:pPr>
              <w:pStyle w:val="Standard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PER OGNI ATTIVITA’</w:t>
            </w:r>
          </w:p>
        </w:tc>
      </w:tr>
      <w:tr w:rsidR="006356A3" w14:paraId="5A54E12C" w14:textId="77777777">
        <w:tblPrEx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32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729C3" w14:textId="77777777" w:rsidR="006356A3" w:rsidRDefault="00CA65EE">
            <w:pPr>
              <w:pStyle w:val="Standard"/>
              <w:rPr>
                <w:b/>
                <w:i/>
                <w:iCs/>
                <w:lang w:val="it-IT"/>
              </w:rPr>
            </w:pPr>
            <w:r>
              <w:rPr>
                <w:b/>
                <w:i/>
                <w:iCs/>
                <w:lang w:val="it-IT"/>
              </w:rPr>
              <w:t xml:space="preserve">Lo scopo è quello di condurre la classe a ricostruire il processo, identificare il risultato di apprendimento che verrà fissato </w:t>
            </w:r>
            <w:r>
              <w:rPr>
                <w:b/>
                <w:i/>
                <w:iCs/>
                <w:lang w:val="it-IT"/>
              </w:rPr>
              <w:t xml:space="preserve">/dichiarato nelle diverse forme scelte (storytelling, relazione, road </w:t>
            </w:r>
            <w:proofErr w:type="spellStart"/>
            <w:r>
              <w:rPr>
                <w:b/>
                <w:i/>
                <w:iCs/>
                <w:lang w:val="it-IT"/>
              </w:rPr>
              <w:t>map</w:t>
            </w:r>
            <w:proofErr w:type="spellEnd"/>
            <w:r>
              <w:rPr>
                <w:b/>
                <w:i/>
                <w:iCs/>
                <w:lang w:val="it-IT"/>
              </w:rPr>
              <w:t xml:space="preserve"> ecc.)</w:t>
            </w:r>
          </w:p>
          <w:p w14:paraId="22B9F3C9" w14:textId="77777777" w:rsidR="006356A3" w:rsidRDefault="006356A3">
            <w:pPr>
              <w:pStyle w:val="Standard"/>
              <w:rPr>
                <w:b/>
                <w:i/>
                <w:iCs/>
                <w:lang w:val="it-IT"/>
              </w:rPr>
            </w:pPr>
          </w:p>
          <w:p w14:paraId="52CA269B" w14:textId="77777777" w:rsidR="006356A3" w:rsidRDefault="00CA65EE">
            <w:pPr>
              <w:pStyle w:val="Standard"/>
              <w:rPr>
                <w:b/>
                <w:iCs/>
                <w:lang w:val="it-IT"/>
              </w:rPr>
            </w:pPr>
            <w:r>
              <w:rPr>
                <w:b/>
                <w:iCs/>
                <w:lang w:val="it-IT"/>
              </w:rPr>
              <w:t>Possibili azioni di questa fase:</w:t>
            </w:r>
          </w:p>
          <w:p w14:paraId="3037F82E" w14:textId="77777777" w:rsidR="006356A3" w:rsidRDefault="00CA65EE">
            <w:pPr>
              <w:pStyle w:val="Standard"/>
              <w:numPr>
                <w:ilvl w:val="0"/>
                <w:numId w:val="21"/>
              </w:numPr>
              <w:rPr>
                <w:lang w:val="it-IT"/>
              </w:rPr>
            </w:pPr>
            <w:r>
              <w:rPr>
                <w:lang w:val="it-IT"/>
              </w:rPr>
              <w:t>Ricostruzione condivisa del processo</w:t>
            </w:r>
          </w:p>
          <w:p w14:paraId="6E38B774" w14:textId="77777777" w:rsidR="006356A3" w:rsidRDefault="00CA65EE">
            <w:pPr>
              <w:pStyle w:val="Standard"/>
              <w:numPr>
                <w:ilvl w:val="0"/>
                <w:numId w:val="8"/>
              </w:numPr>
              <w:rPr>
                <w:lang w:val="it-IT"/>
              </w:rPr>
            </w:pPr>
            <w:r>
              <w:rPr>
                <w:lang w:val="it-IT"/>
              </w:rPr>
              <w:t>Dichiarazione e fissazione dell’apprendimento conseguito</w:t>
            </w:r>
          </w:p>
          <w:p w14:paraId="10E2C691" w14:textId="77777777" w:rsidR="006356A3" w:rsidRDefault="006356A3">
            <w:pPr>
              <w:pStyle w:val="Standard"/>
              <w:rPr>
                <w:b/>
                <w:lang w:val="it-IT"/>
              </w:rPr>
            </w:pPr>
          </w:p>
          <w:p w14:paraId="66E87207" w14:textId="77777777" w:rsidR="006356A3" w:rsidRDefault="00CA65EE">
            <w:pPr>
              <w:pStyle w:val="Standard"/>
            </w:pPr>
            <w:r>
              <w:rPr>
                <w:b/>
                <w:lang w:val="it-IT"/>
              </w:rPr>
              <w:t>DURATA:</w:t>
            </w:r>
            <w:r>
              <w:rPr>
                <w:lang w:val="it-IT"/>
              </w:rPr>
              <w:t xml:space="preserve"> </w:t>
            </w:r>
            <w:r>
              <w:rPr>
                <w:b/>
                <w:bCs/>
                <w:lang w:val="it-IT"/>
              </w:rPr>
              <w:t>3 ORE</w:t>
            </w:r>
          </w:p>
          <w:p w14:paraId="7E6B7013" w14:textId="77777777" w:rsidR="006356A3" w:rsidRDefault="006356A3">
            <w:pPr>
              <w:pStyle w:val="Standard"/>
              <w:rPr>
                <w:b/>
                <w:lang w:val="it-IT"/>
              </w:rPr>
            </w:pPr>
          </w:p>
        </w:tc>
        <w:tc>
          <w:tcPr>
            <w:tcW w:w="3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77A91" w14:textId="77777777" w:rsidR="006356A3" w:rsidRDefault="00CA65EE">
            <w:pPr>
              <w:pStyle w:val="Standard"/>
              <w:rPr>
                <w:b/>
                <w:lang w:val="it-IT"/>
              </w:rPr>
            </w:pPr>
            <w:r>
              <w:rPr>
                <w:b/>
                <w:lang w:val="it-IT"/>
              </w:rPr>
              <w:t>Disciplina: Matematica</w:t>
            </w:r>
          </w:p>
          <w:p w14:paraId="6BE5FBA4" w14:textId="77777777" w:rsidR="006356A3" w:rsidRDefault="00CA65EE">
            <w:pPr>
              <w:pStyle w:val="Standard"/>
              <w:rPr>
                <w:b/>
                <w:lang w:val="it-IT"/>
              </w:rPr>
            </w:pPr>
            <w:r>
              <w:rPr>
                <w:b/>
                <w:lang w:val="it-IT"/>
              </w:rPr>
              <w:t>Attività:</w:t>
            </w:r>
          </w:p>
          <w:p w14:paraId="70F3C33A" w14:textId="77777777" w:rsidR="006356A3" w:rsidRDefault="00CA65EE">
            <w:pPr>
              <w:pStyle w:val="Standard"/>
              <w:rPr>
                <w:lang w:val="it-IT"/>
              </w:rPr>
            </w:pPr>
            <w:r>
              <w:rPr>
                <w:lang w:val="it-IT"/>
              </w:rPr>
              <w:t>Con i cartellini sarà realizzato un cartellone rappresentante due sottoinsiemi: uno rosso per i comportamenti scorretti e uno verde per quelli corretti.</w:t>
            </w:r>
          </w:p>
          <w:p w14:paraId="529583A0" w14:textId="77777777" w:rsidR="006356A3" w:rsidRDefault="006356A3">
            <w:pPr>
              <w:pStyle w:val="Standard"/>
              <w:rPr>
                <w:lang w:val="it-IT"/>
              </w:rPr>
            </w:pPr>
          </w:p>
        </w:tc>
        <w:tc>
          <w:tcPr>
            <w:tcW w:w="2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77F32" w14:textId="77777777" w:rsidR="006356A3" w:rsidRDefault="00CA65EE">
            <w:pPr>
              <w:pStyle w:val="Standard"/>
              <w:rPr>
                <w:b/>
                <w:lang w:val="it-IT"/>
              </w:rPr>
            </w:pPr>
            <w:r>
              <w:rPr>
                <w:b/>
                <w:lang w:val="it-IT"/>
              </w:rPr>
              <w:t>Lezione frontale</w:t>
            </w:r>
          </w:p>
          <w:p w14:paraId="6807747B" w14:textId="77777777" w:rsidR="006356A3" w:rsidRDefault="00CA65EE">
            <w:pPr>
              <w:pStyle w:val="Standard"/>
              <w:rPr>
                <w:b/>
                <w:lang w:val="it-IT"/>
              </w:rPr>
            </w:pPr>
            <w:r>
              <w:rPr>
                <w:b/>
                <w:lang w:val="it-IT"/>
              </w:rPr>
              <w:t>Lavoro di gruppo</w:t>
            </w:r>
          </w:p>
          <w:p w14:paraId="010C924A" w14:textId="77777777" w:rsidR="006356A3" w:rsidRDefault="006356A3">
            <w:pPr>
              <w:pStyle w:val="Standard"/>
              <w:rPr>
                <w:b/>
                <w:lang w:val="it-IT"/>
              </w:rPr>
            </w:pPr>
          </w:p>
        </w:tc>
      </w:tr>
    </w:tbl>
    <w:p w14:paraId="054F28FC" w14:textId="77777777" w:rsidR="006356A3" w:rsidRDefault="006356A3">
      <w:pPr>
        <w:pStyle w:val="Standard"/>
        <w:rPr>
          <w:lang w:val="it-IT"/>
        </w:rPr>
      </w:pPr>
    </w:p>
    <w:p w14:paraId="48E3FBE0" w14:textId="77777777" w:rsidR="006356A3" w:rsidRDefault="006356A3">
      <w:pPr>
        <w:pStyle w:val="Standard"/>
        <w:widowControl/>
        <w:spacing w:after="160" w:line="251" w:lineRule="auto"/>
        <w:rPr>
          <w:lang w:val="it-IT"/>
        </w:rPr>
      </w:pPr>
    </w:p>
    <w:p w14:paraId="6D42A048" w14:textId="77777777" w:rsidR="006356A3" w:rsidRDefault="006356A3">
      <w:pPr>
        <w:pStyle w:val="Standard"/>
        <w:pageBreakBefore/>
        <w:rPr>
          <w:lang w:val="it-IT"/>
        </w:rPr>
      </w:pPr>
    </w:p>
    <w:tbl>
      <w:tblPr>
        <w:tblW w:w="9647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825"/>
        <w:gridCol w:w="2702"/>
      </w:tblGrid>
      <w:tr w:rsidR="006356A3" w14:paraId="214E998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BD72E" w14:textId="77777777" w:rsidR="006356A3" w:rsidRDefault="00CA65EE">
            <w:pPr>
              <w:pStyle w:val="Standard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FASE 5</w:t>
            </w:r>
          </w:p>
          <w:p w14:paraId="514ABE46" w14:textId="77777777" w:rsidR="006356A3" w:rsidRDefault="00CA65EE">
            <w:pPr>
              <w:pStyle w:val="Standard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 xml:space="preserve">VERIFICA FINALE E CONDIVISIONE DEI </w:t>
            </w:r>
            <w:r>
              <w:rPr>
                <w:b/>
                <w:lang w:val="it-IT"/>
              </w:rPr>
              <w:t>RISULTATI</w:t>
            </w:r>
          </w:p>
        </w:tc>
        <w:tc>
          <w:tcPr>
            <w:tcW w:w="3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276F8" w14:textId="77777777" w:rsidR="006356A3" w:rsidRDefault="00CA65EE">
            <w:pPr>
              <w:pStyle w:val="Standard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CONTENUTO DELLA VERIFICA</w:t>
            </w:r>
          </w:p>
        </w:tc>
        <w:tc>
          <w:tcPr>
            <w:tcW w:w="2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AE561" w14:textId="77777777" w:rsidR="006356A3" w:rsidRDefault="00CA65EE">
            <w:pPr>
              <w:pStyle w:val="Standard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TIPOLOGIA</w:t>
            </w:r>
          </w:p>
        </w:tc>
      </w:tr>
      <w:tr w:rsidR="006356A3" w14:paraId="7A8CCE6E" w14:textId="77777777">
        <w:tblPrEx>
          <w:tblCellMar>
            <w:top w:w="0" w:type="dxa"/>
            <w:bottom w:w="0" w:type="dxa"/>
          </w:tblCellMar>
        </w:tblPrEx>
        <w:trPr>
          <w:trHeight w:val="2847"/>
        </w:trPr>
        <w:tc>
          <w:tcPr>
            <w:tcW w:w="31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56B7F" w14:textId="77777777" w:rsidR="006356A3" w:rsidRDefault="006356A3">
            <w:pPr>
              <w:pStyle w:val="Standard"/>
              <w:rPr>
                <w:b/>
                <w:lang w:val="it-IT"/>
              </w:rPr>
            </w:pPr>
          </w:p>
          <w:p w14:paraId="50D9C698" w14:textId="77777777" w:rsidR="006356A3" w:rsidRDefault="00CA65EE">
            <w:pPr>
              <w:pStyle w:val="Standard"/>
              <w:rPr>
                <w:b/>
                <w:lang w:val="it-IT"/>
              </w:rPr>
            </w:pPr>
            <w:r>
              <w:rPr>
                <w:b/>
                <w:lang w:val="it-IT"/>
              </w:rPr>
              <w:t>Verifica finale</w:t>
            </w:r>
          </w:p>
          <w:p w14:paraId="4DA49ECB" w14:textId="77777777" w:rsidR="006356A3" w:rsidRDefault="006356A3">
            <w:pPr>
              <w:pStyle w:val="Standard"/>
              <w:rPr>
                <w:b/>
                <w:lang w:val="it-IT"/>
              </w:rPr>
            </w:pPr>
          </w:p>
          <w:p w14:paraId="3F6CA8F7" w14:textId="77777777" w:rsidR="006356A3" w:rsidRDefault="00CA65EE">
            <w:pPr>
              <w:pStyle w:val="Standard"/>
              <w:rPr>
                <w:b/>
                <w:lang w:val="it-IT"/>
              </w:rPr>
            </w:pPr>
            <w:r>
              <w:rPr>
                <w:b/>
                <w:lang w:val="it-IT"/>
              </w:rPr>
              <w:t>Durata: 2 ore</w:t>
            </w:r>
          </w:p>
        </w:tc>
        <w:tc>
          <w:tcPr>
            <w:tcW w:w="3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ACFB1" w14:textId="77777777" w:rsidR="006356A3" w:rsidRDefault="00CA65EE">
            <w:pPr>
              <w:pStyle w:val="Standard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 xml:space="preserve">L’UDA è stata impostata e organizzata in modo da poter osservare gli atteggiamenti assunti e constatare l’acquisizione di comportamenti corretti e responsabili, basata sui </w:t>
            </w:r>
            <w:r>
              <w:rPr>
                <w:bCs/>
                <w:lang w:val="it-IT"/>
              </w:rPr>
              <w:t>valori del rispetto reciproco, della sicurezza e dell’ambiente.</w:t>
            </w:r>
          </w:p>
        </w:tc>
        <w:tc>
          <w:tcPr>
            <w:tcW w:w="2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E897A" w14:textId="77777777" w:rsidR="006356A3" w:rsidRDefault="00CA65EE">
            <w:pPr>
              <w:pStyle w:val="Standard"/>
              <w:rPr>
                <w:iCs/>
                <w:lang w:val="it-IT"/>
              </w:rPr>
            </w:pPr>
            <w:r>
              <w:rPr>
                <w:iCs/>
                <w:lang w:val="it-IT"/>
              </w:rPr>
              <w:t>Griglie di osservazione dei comportamenti</w:t>
            </w:r>
          </w:p>
        </w:tc>
      </w:tr>
    </w:tbl>
    <w:p w14:paraId="06D84C3F" w14:textId="77777777" w:rsidR="006356A3" w:rsidRDefault="006356A3">
      <w:pPr>
        <w:pStyle w:val="Standard"/>
        <w:rPr>
          <w:lang w:val="it-IT"/>
        </w:rPr>
      </w:pPr>
    </w:p>
    <w:p w14:paraId="32F1D126" w14:textId="77777777" w:rsidR="006356A3" w:rsidRDefault="006356A3"/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7"/>
        <w:gridCol w:w="1927"/>
        <w:gridCol w:w="1928"/>
        <w:gridCol w:w="1928"/>
        <w:gridCol w:w="1928"/>
      </w:tblGrid>
      <w:tr w:rsidR="006356A3" w14:paraId="24A8E667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F1647E" w14:textId="77777777" w:rsidR="006356A3" w:rsidRDefault="00CA65EE">
            <w:pPr>
              <w:pStyle w:val="TableContents"/>
              <w:jc w:val="center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GRIGLIA DI OSSERVAZIONE DEI COMPORTAMENTI</w:t>
            </w:r>
          </w:p>
        </w:tc>
      </w:tr>
      <w:tr w:rsidR="006356A3" w14:paraId="5D8CB917" w14:textId="77777777">
        <w:tblPrEx>
          <w:tblCellMar>
            <w:top w:w="0" w:type="dxa"/>
            <w:bottom w:w="0" w:type="dxa"/>
          </w:tblCellMar>
        </w:tblPrEx>
        <w:tc>
          <w:tcPr>
            <w:tcW w:w="192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9BD2D6" w14:textId="77777777" w:rsidR="006356A3" w:rsidRDefault="006356A3">
            <w:pPr>
              <w:pStyle w:val="TableContents"/>
              <w:jc w:val="center"/>
              <w:rPr>
                <w:lang w:val="it-IT"/>
              </w:rPr>
            </w:pPr>
          </w:p>
          <w:p w14:paraId="3AF44F48" w14:textId="77777777" w:rsidR="006356A3" w:rsidRDefault="00CA65EE">
            <w:pPr>
              <w:pStyle w:val="TableContents"/>
              <w:jc w:val="center"/>
            </w:pPr>
            <w:proofErr w:type="spellStart"/>
            <w:r>
              <w:rPr>
                <w:sz w:val="20"/>
                <w:szCs w:val="20"/>
              </w:rPr>
              <w:t>COMPORTAMENTI</w:t>
            </w:r>
            <w:proofErr w:type="spellEnd"/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925A97" w14:textId="77777777" w:rsidR="006356A3" w:rsidRDefault="00CA65EE">
            <w:pPr>
              <w:pStyle w:val="TableContents"/>
              <w:jc w:val="center"/>
            </w:pPr>
            <w:proofErr w:type="spellStart"/>
            <w:r>
              <w:t>Livello</w:t>
            </w:r>
            <w:proofErr w:type="spellEnd"/>
          </w:p>
          <w:p w14:paraId="0EAA401B" w14:textId="77777777" w:rsidR="006356A3" w:rsidRDefault="00CA65EE">
            <w:pPr>
              <w:pStyle w:val="TableContents"/>
              <w:jc w:val="center"/>
            </w:pPr>
            <w:proofErr w:type="spellStart"/>
            <w:r>
              <w:t>iniziale</w:t>
            </w:r>
            <w:proofErr w:type="spellEnd"/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69F8D7" w14:textId="77777777" w:rsidR="006356A3" w:rsidRDefault="00CA65EE">
            <w:pPr>
              <w:pStyle w:val="TableContents"/>
              <w:jc w:val="center"/>
            </w:pPr>
            <w:proofErr w:type="spellStart"/>
            <w:r>
              <w:t>Livello</w:t>
            </w:r>
            <w:proofErr w:type="spellEnd"/>
          </w:p>
          <w:p w14:paraId="607C3050" w14:textId="77777777" w:rsidR="006356A3" w:rsidRDefault="00CA65EE">
            <w:pPr>
              <w:pStyle w:val="TableContents"/>
              <w:jc w:val="center"/>
            </w:pPr>
            <w:r>
              <w:t>base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564F99" w14:textId="77777777" w:rsidR="006356A3" w:rsidRDefault="00CA65EE">
            <w:pPr>
              <w:pStyle w:val="TableContents"/>
              <w:jc w:val="center"/>
            </w:pPr>
            <w:proofErr w:type="spellStart"/>
            <w:r>
              <w:t>LIvello</w:t>
            </w:r>
            <w:proofErr w:type="spellEnd"/>
          </w:p>
          <w:p w14:paraId="65384E96" w14:textId="77777777" w:rsidR="006356A3" w:rsidRDefault="00CA65EE">
            <w:pPr>
              <w:pStyle w:val="TableContents"/>
              <w:jc w:val="center"/>
            </w:pPr>
            <w:proofErr w:type="spellStart"/>
            <w:r>
              <w:t>intermedio</w:t>
            </w:r>
            <w:proofErr w:type="spellEnd"/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2BBE90" w14:textId="77777777" w:rsidR="006356A3" w:rsidRDefault="00CA65EE">
            <w:pPr>
              <w:pStyle w:val="TableContents"/>
              <w:jc w:val="center"/>
            </w:pPr>
            <w:proofErr w:type="spellStart"/>
            <w:r>
              <w:t>Livello</w:t>
            </w:r>
            <w:proofErr w:type="spellEnd"/>
          </w:p>
          <w:p w14:paraId="753A6DA1" w14:textId="77777777" w:rsidR="006356A3" w:rsidRDefault="00CA65EE">
            <w:pPr>
              <w:pStyle w:val="TableContents"/>
              <w:jc w:val="center"/>
            </w:pPr>
            <w:proofErr w:type="spellStart"/>
            <w:r>
              <w:t>avanzato</w:t>
            </w:r>
            <w:proofErr w:type="spellEnd"/>
          </w:p>
        </w:tc>
      </w:tr>
      <w:tr w:rsidR="006356A3" w14:paraId="20BEDC9C" w14:textId="77777777">
        <w:tblPrEx>
          <w:tblCellMar>
            <w:top w:w="0" w:type="dxa"/>
            <w:bottom w:w="0" w:type="dxa"/>
          </w:tblCellMar>
        </w:tblPrEx>
        <w:tc>
          <w:tcPr>
            <w:tcW w:w="192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58E14" w14:textId="77777777" w:rsidR="006356A3" w:rsidRDefault="006356A3">
            <w:pPr>
              <w:pStyle w:val="TableContents"/>
              <w:jc w:val="center"/>
              <w:rPr>
                <w:lang w:val="it-IT"/>
              </w:rPr>
            </w:pP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489698" w14:textId="77777777" w:rsidR="006356A3" w:rsidRDefault="00CA65EE">
            <w:pPr>
              <w:pStyle w:val="TableContents"/>
              <w:jc w:val="center"/>
            </w:pPr>
            <w:r>
              <w:t>Per niente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C60C7A" w14:textId="77777777" w:rsidR="006356A3" w:rsidRDefault="00CA65EE">
            <w:pPr>
              <w:pStyle w:val="TableContents"/>
              <w:jc w:val="center"/>
            </w:pPr>
            <w:r>
              <w:t>Poco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D97432" w14:textId="77777777" w:rsidR="006356A3" w:rsidRDefault="00CA65EE">
            <w:pPr>
              <w:pStyle w:val="TableContents"/>
              <w:jc w:val="center"/>
            </w:pPr>
            <w:proofErr w:type="spellStart"/>
            <w:r>
              <w:t>Abbastanza</w:t>
            </w:r>
            <w:proofErr w:type="spellEnd"/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4B6DC5" w14:textId="77777777" w:rsidR="006356A3" w:rsidRDefault="00CA65EE">
            <w:pPr>
              <w:pStyle w:val="TableContents"/>
              <w:jc w:val="center"/>
            </w:pPr>
            <w:r>
              <w:t>Molto</w:t>
            </w:r>
          </w:p>
        </w:tc>
      </w:tr>
      <w:tr w:rsidR="006356A3" w14:paraId="1743681B" w14:textId="77777777">
        <w:tblPrEx>
          <w:tblCellMar>
            <w:top w:w="0" w:type="dxa"/>
            <w:bottom w:w="0" w:type="dxa"/>
          </w:tblCellMar>
        </w:tblPrEx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220F6F" w14:textId="77777777" w:rsidR="006356A3" w:rsidRDefault="00CA65EE">
            <w:pPr>
              <w:pStyle w:val="TableContents"/>
              <w:rPr>
                <w:lang w:val="it-IT"/>
              </w:rPr>
            </w:pPr>
            <w:r>
              <w:rPr>
                <w:lang w:val="it-IT"/>
              </w:rPr>
              <w:t>Ha cura di sé, rispettando le regole di igiene personale.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B6E919" w14:textId="77777777" w:rsidR="006356A3" w:rsidRDefault="006356A3">
            <w:pPr>
              <w:pStyle w:val="TableContents"/>
              <w:jc w:val="center"/>
              <w:rPr>
                <w:lang w:val="it-IT"/>
              </w:rPr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191A69" w14:textId="77777777" w:rsidR="006356A3" w:rsidRDefault="006356A3">
            <w:pPr>
              <w:pStyle w:val="TableContents"/>
              <w:jc w:val="center"/>
              <w:rPr>
                <w:lang w:val="it-IT"/>
              </w:rPr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16D5B6" w14:textId="77777777" w:rsidR="006356A3" w:rsidRDefault="006356A3">
            <w:pPr>
              <w:pStyle w:val="TableContents"/>
              <w:jc w:val="center"/>
              <w:rPr>
                <w:lang w:val="it-IT"/>
              </w:rPr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115700" w14:textId="77777777" w:rsidR="006356A3" w:rsidRDefault="006356A3">
            <w:pPr>
              <w:pStyle w:val="TableContents"/>
              <w:jc w:val="center"/>
              <w:rPr>
                <w:lang w:val="it-IT"/>
              </w:rPr>
            </w:pPr>
          </w:p>
        </w:tc>
      </w:tr>
      <w:tr w:rsidR="006356A3" w14:paraId="0C4386FD" w14:textId="77777777">
        <w:tblPrEx>
          <w:tblCellMar>
            <w:top w:w="0" w:type="dxa"/>
            <w:bottom w:w="0" w:type="dxa"/>
          </w:tblCellMar>
        </w:tblPrEx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FD83C4" w14:textId="77777777" w:rsidR="006356A3" w:rsidRDefault="00CA65EE">
            <w:pPr>
              <w:pStyle w:val="TableContents"/>
              <w:rPr>
                <w:lang w:val="it-IT"/>
              </w:rPr>
            </w:pPr>
            <w:r>
              <w:rPr>
                <w:lang w:val="it-IT"/>
              </w:rPr>
              <w:t>Rispetta le regole relative alla sicurezza in classe e ha cura delle proprie cose e di quelle altrui.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B4B346" w14:textId="77777777" w:rsidR="006356A3" w:rsidRDefault="006356A3">
            <w:pPr>
              <w:pStyle w:val="TableContents"/>
              <w:jc w:val="center"/>
              <w:rPr>
                <w:lang w:val="it-IT"/>
              </w:rPr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4E3955" w14:textId="77777777" w:rsidR="006356A3" w:rsidRDefault="006356A3">
            <w:pPr>
              <w:pStyle w:val="TableContents"/>
              <w:jc w:val="center"/>
              <w:rPr>
                <w:lang w:val="it-IT"/>
              </w:rPr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FA2E80" w14:textId="77777777" w:rsidR="006356A3" w:rsidRDefault="006356A3">
            <w:pPr>
              <w:pStyle w:val="TableContents"/>
              <w:jc w:val="center"/>
              <w:rPr>
                <w:lang w:val="it-IT"/>
              </w:rPr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D695F4" w14:textId="77777777" w:rsidR="006356A3" w:rsidRDefault="006356A3">
            <w:pPr>
              <w:pStyle w:val="TableContents"/>
              <w:jc w:val="center"/>
              <w:rPr>
                <w:lang w:val="it-IT"/>
              </w:rPr>
            </w:pPr>
          </w:p>
        </w:tc>
      </w:tr>
      <w:tr w:rsidR="006356A3" w14:paraId="61C98E23" w14:textId="77777777">
        <w:tblPrEx>
          <w:tblCellMar>
            <w:top w:w="0" w:type="dxa"/>
            <w:bottom w:w="0" w:type="dxa"/>
          </w:tblCellMar>
        </w:tblPrEx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9E471E" w14:textId="77777777" w:rsidR="006356A3" w:rsidRDefault="00CA65EE">
            <w:pPr>
              <w:pStyle w:val="Paragrafoelenco"/>
              <w:ind w:left="0"/>
              <w:rPr>
                <w:lang w:val="it-IT"/>
              </w:rPr>
            </w:pPr>
            <w:r>
              <w:rPr>
                <w:lang w:val="it-IT"/>
              </w:rPr>
              <w:t xml:space="preserve">È coordinato e utilizza diversi schemi motori per eseguire </w:t>
            </w:r>
            <w:r>
              <w:rPr>
                <w:lang w:val="it-IT"/>
              </w:rPr>
              <w:t>percorsi di psicomotricità.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1B0E01" w14:textId="77777777" w:rsidR="006356A3" w:rsidRDefault="006356A3">
            <w:pPr>
              <w:pStyle w:val="TableContents"/>
              <w:jc w:val="center"/>
              <w:rPr>
                <w:lang w:val="it-IT"/>
              </w:rPr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F540D6" w14:textId="77777777" w:rsidR="006356A3" w:rsidRDefault="006356A3">
            <w:pPr>
              <w:pStyle w:val="TableContents"/>
              <w:jc w:val="center"/>
              <w:rPr>
                <w:lang w:val="it-IT"/>
              </w:rPr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C530F9" w14:textId="77777777" w:rsidR="006356A3" w:rsidRDefault="006356A3">
            <w:pPr>
              <w:pStyle w:val="TableContents"/>
              <w:jc w:val="center"/>
              <w:rPr>
                <w:lang w:val="it-IT"/>
              </w:rPr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F4BB7D" w14:textId="77777777" w:rsidR="006356A3" w:rsidRDefault="006356A3">
            <w:pPr>
              <w:pStyle w:val="TableContents"/>
              <w:jc w:val="center"/>
              <w:rPr>
                <w:lang w:val="it-IT"/>
              </w:rPr>
            </w:pPr>
          </w:p>
        </w:tc>
      </w:tr>
    </w:tbl>
    <w:p w14:paraId="0C5ECBDB" w14:textId="77777777" w:rsidR="006356A3" w:rsidRDefault="006356A3">
      <w:pPr>
        <w:pStyle w:val="Standard"/>
        <w:jc w:val="center"/>
        <w:rPr>
          <w:lang w:val="it-IT"/>
        </w:rPr>
      </w:pPr>
    </w:p>
    <w:sectPr w:rsidR="006356A3">
      <w:pgSz w:w="11906" w:h="16838"/>
      <w:pgMar w:top="1417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BB93D" w14:textId="77777777" w:rsidR="00CA65EE" w:rsidRDefault="00CA65EE">
      <w:pPr>
        <w:spacing w:after="0" w:line="240" w:lineRule="auto"/>
      </w:pPr>
      <w:r>
        <w:separator/>
      </w:r>
    </w:p>
  </w:endnote>
  <w:endnote w:type="continuationSeparator" w:id="0">
    <w:p w14:paraId="3B6827D2" w14:textId="77777777" w:rsidR="00CA65EE" w:rsidRDefault="00CA6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default"/>
  </w:font>
  <w:font w:name="TimesNewRomanPSMT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33CBE" w14:textId="77777777" w:rsidR="00CA65EE" w:rsidRDefault="00CA65E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C742BE4" w14:textId="77777777" w:rsidR="00CA65EE" w:rsidRDefault="00CA6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C04A9"/>
    <w:multiLevelType w:val="multilevel"/>
    <w:tmpl w:val="F7FE4C02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A2A75C6"/>
    <w:multiLevelType w:val="multilevel"/>
    <w:tmpl w:val="D8DABC4A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B733341"/>
    <w:multiLevelType w:val="multilevel"/>
    <w:tmpl w:val="F93E4742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C0860F4"/>
    <w:multiLevelType w:val="multilevel"/>
    <w:tmpl w:val="6AEC797E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9E82704"/>
    <w:multiLevelType w:val="multilevel"/>
    <w:tmpl w:val="0B0C2EDA"/>
    <w:styleLink w:val="WWNum1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ACD198C"/>
    <w:multiLevelType w:val="multilevel"/>
    <w:tmpl w:val="828EEB88"/>
    <w:styleLink w:val="WWNum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C194ADA"/>
    <w:multiLevelType w:val="multilevel"/>
    <w:tmpl w:val="C12E9F22"/>
    <w:styleLink w:val="WWNum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D371920"/>
    <w:multiLevelType w:val="multilevel"/>
    <w:tmpl w:val="35FC9088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D633647"/>
    <w:multiLevelType w:val="multilevel"/>
    <w:tmpl w:val="E7E6EEBC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A625CCD"/>
    <w:multiLevelType w:val="multilevel"/>
    <w:tmpl w:val="C6C2AA22"/>
    <w:styleLink w:val="WWNum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679F07B5"/>
    <w:multiLevelType w:val="multilevel"/>
    <w:tmpl w:val="C0F638A2"/>
    <w:styleLink w:val="WWNum1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6BA03314"/>
    <w:multiLevelType w:val="multilevel"/>
    <w:tmpl w:val="A4D04842"/>
    <w:styleLink w:val="WWNum1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71E53FF6"/>
    <w:multiLevelType w:val="multilevel"/>
    <w:tmpl w:val="DF2E8A1A"/>
    <w:styleLink w:val="WWNum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74A410A9"/>
    <w:multiLevelType w:val="multilevel"/>
    <w:tmpl w:val="92881070"/>
    <w:styleLink w:val="WWNum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3"/>
  </w:num>
  <w:num w:numId="5">
    <w:abstractNumId w:val="7"/>
  </w:num>
  <w:num w:numId="6">
    <w:abstractNumId w:val="1"/>
  </w:num>
  <w:num w:numId="7">
    <w:abstractNumId w:val="12"/>
  </w:num>
  <w:num w:numId="8">
    <w:abstractNumId w:val="9"/>
  </w:num>
  <w:num w:numId="9">
    <w:abstractNumId w:val="6"/>
  </w:num>
  <w:num w:numId="10">
    <w:abstractNumId w:val="4"/>
  </w:num>
  <w:num w:numId="11">
    <w:abstractNumId w:val="10"/>
  </w:num>
  <w:num w:numId="12">
    <w:abstractNumId w:val="13"/>
  </w:num>
  <w:num w:numId="13">
    <w:abstractNumId w:val="11"/>
  </w:num>
  <w:num w:numId="14">
    <w:abstractNumId w:val="5"/>
  </w:num>
  <w:num w:numId="15">
    <w:abstractNumId w:val="11"/>
    <w:lvlOverride w:ilvl="0"/>
  </w:num>
  <w:num w:numId="16">
    <w:abstractNumId w:val="8"/>
    <w:lvlOverride w:ilvl="0"/>
  </w:num>
  <w:num w:numId="17">
    <w:abstractNumId w:val="3"/>
    <w:lvlOverride w:ilvl="0"/>
  </w:num>
  <w:num w:numId="18">
    <w:abstractNumId w:val="7"/>
    <w:lvlOverride w:ilvl="0"/>
  </w:num>
  <w:num w:numId="19">
    <w:abstractNumId w:val="1"/>
    <w:lvlOverride w:ilvl="0"/>
  </w:num>
  <w:num w:numId="20">
    <w:abstractNumId w:val="12"/>
    <w:lvlOverride w:ilvl="0"/>
  </w:num>
  <w:num w:numId="21">
    <w:abstractNumId w:val="9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356A3"/>
    <w:rsid w:val="006356A3"/>
    <w:rsid w:val="00894F12"/>
    <w:rsid w:val="00CA65EE"/>
    <w:rsid w:val="00E5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9B1C9"/>
  <w15:docId w15:val="{B491CE57-65A9-4952-9465-0538AA422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kern w:val="3"/>
        <w:sz w:val="24"/>
        <w:szCs w:val="24"/>
        <w:lang w:val="it-IT" w:eastAsia="en-US" w:bidi="ar-SA"/>
      </w:rPr>
    </w:rPrDefault>
    <w:pPrDefault>
      <w:pPr>
        <w:widowControl w:val="0"/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0" w:line="240" w:lineRule="auto"/>
    </w:pPr>
    <w:rPr>
      <w:sz w:val="22"/>
      <w:szCs w:val="22"/>
      <w:lang w:val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Paragrafoelenco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ListLabel1">
    <w:name w:val="ListLabel 1"/>
    <w:rPr>
      <w:rFonts w:cs="Courier New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numbering" w:customStyle="1" w:styleId="WWNum9">
    <w:name w:val="WWNum9"/>
    <w:basedOn w:val="Nessunelenco"/>
    <w:pPr>
      <w:numPr>
        <w:numId w:val="9"/>
      </w:numPr>
    </w:pPr>
  </w:style>
  <w:style w:type="numbering" w:customStyle="1" w:styleId="WWNum10">
    <w:name w:val="WWNum10"/>
    <w:basedOn w:val="Nessunelenco"/>
    <w:pPr>
      <w:numPr>
        <w:numId w:val="10"/>
      </w:numPr>
    </w:pPr>
  </w:style>
  <w:style w:type="numbering" w:customStyle="1" w:styleId="WWNum11">
    <w:name w:val="WWNum11"/>
    <w:basedOn w:val="Nessunelenco"/>
    <w:pPr>
      <w:numPr>
        <w:numId w:val="11"/>
      </w:numPr>
    </w:pPr>
  </w:style>
  <w:style w:type="numbering" w:customStyle="1" w:styleId="WWNum12">
    <w:name w:val="WWNum12"/>
    <w:basedOn w:val="Nessunelenco"/>
    <w:pPr>
      <w:numPr>
        <w:numId w:val="12"/>
      </w:numPr>
    </w:pPr>
  </w:style>
  <w:style w:type="numbering" w:customStyle="1" w:styleId="WWNum13">
    <w:name w:val="WWNum13"/>
    <w:basedOn w:val="Nessunelenco"/>
    <w:pPr>
      <w:numPr>
        <w:numId w:val="13"/>
      </w:numPr>
    </w:pPr>
  </w:style>
  <w:style w:type="numbering" w:customStyle="1" w:styleId="WWNum14">
    <w:name w:val="WWNum14"/>
    <w:basedOn w:val="Nessunelenco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Cavallaro-Francaviglia</dc:creator>
  <cp:lastModifiedBy>Cavallaro-Francaviglia</cp:lastModifiedBy>
  <cp:revision>2</cp:revision>
  <dcterms:created xsi:type="dcterms:W3CDTF">2021-12-01T15:56:00Z</dcterms:created>
  <dcterms:modified xsi:type="dcterms:W3CDTF">2021-12-01T15:56:00Z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